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E348068" w14:textId="27B2E0E0" w:rsidR="00D61D17" w:rsidRDefault="004574AA" w:rsidP="00D61D17">
      <w:pPr>
        <w:rPr>
          <w:sz w:val="22"/>
          <w:szCs w:val="24"/>
        </w:rPr>
      </w:pPr>
      <w:r>
        <w:rPr>
          <w:b/>
          <w:noProof/>
          <w:sz w:val="24"/>
          <w:szCs w:val="24"/>
          <w:lang w:val="de-CH" w:eastAsia="de-CH"/>
        </w:rPr>
        <w:drawing>
          <wp:anchor distT="0" distB="0" distL="114300" distR="114300" simplePos="0" relativeHeight="251696128" behindDoc="0" locked="0" layoutInCell="1" allowOverlap="1" wp14:anchorId="3CB00C04" wp14:editId="2BAA115E">
            <wp:simplePos x="0" y="0"/>
            <wp:positionH relativeFrom="column">
              <wp:posOffset>1372987</wp:posOffset>
            </wp:positionH>
            <wp:positionV relativeFrom="paragraph">
              <wp:posOffset>-113621</wp:posOffset>
            </wp:positionV>
            <wp:extent cx="1595001" cy="393405"/>
            <wp:effectExtent l="0" t="0" r="0" b="635"/>
            <wp:wrapNone/>
            <wp:docPr id="644794575" name="Grafik 12" descr="Ein Bild, das Schrift, Typografie, Grafiken, Tex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4794575" name="Grafik 12" descr="Ein Bild, das Schrift, Typografie, Grafiken, Text enthält.&#10;&#10;Automatisch generierte Beschreibu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2796" cy="3953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61D17">
        <w:rPr>
          <w:b/>
          <w:noProof/>
          <w:sz w:val="24"/>
          <w:szCs w:val="24"/>
          <w:lang w:val="de-CH" w:eastAsia="de-CH"/>
        </w:rPr>
        <mc:AlternateContent>
          <mc:Choice Requires="wps">
            <w:drawing>
              <wp:anchor distT="0" distB="0" distL="114300" distR="114300" simplePos="0" relativeHeight="251689984" behindDoc="0" locked="0" layoutInCell="0" allowOverlap="1" wp14:anchorId="55FD9311" wp14:editId="67494319">
                <wp:simplePos x="0" y="0"/>
                <wp:positionH relativeFrom="column">
                  <wp:posOffset>-71063</wp:posOffset>
                </wp:positionH>
                <wp:positionV relativeFrom="paragraph">
                  <wp:posOffset>-155963</wp:posOffset>
                </wp:positionV>
                <wp:extent cx="1683144" cy="1552069"/>
                <wp:effectExtent l="0" t="0" r="0" b="0"/>
                <wp:wrapNone/>
                <wp:docPr id="96404750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3144" cy="155206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EA0887" w14:textId="3F695072" w:rsidR="00D61D17" w:rsidRPr="00A90FCE" w:rsidRDefault="00D61D17" w:rsidP="00D61D17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A9EA4B3" wp14:editId="43215360">
                                  <wp:extent cx="1242144" cy="1242144"/>
                                  <wp:effectExtent l="0" t="0" r="2540" b="2540"/>
                                  <wp:docPr id="1166072687" name="Grafik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Grafik 2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44873" cy="124487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8561CE0" w14:textId="77777777" w:rsidR="00D61D17" w:rsidRPr="00FA1F18" w:rsidRDefault="00D61D17" w:rsidP="00D61D17">
                            <w:pPr>
                              <w:ind w:left="426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5FD9311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5.6pt;margin-top:-12.3pt;width:132.55pt;height:122.2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" o:allowincell="f" filled="f" stroked="f">
                <v:textbox>
                  <w:txbxContent>
                    <w:p w14:paraId="77EA0887" w14:textId="3F695072" w:rsidR="00D61D17" w:rsidRPr="00A90FCE" w:rsidRDefault="00D61D17" w:rsidP="00D61D17">
                      <w:pPr>
                        <w:rPr>
                          <w:b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A9EA4B3" wp14:editId="43215360">
                            <wp:extent cx="1242144" cy="1242144"/>
                            <wp:effectExtent l="0" t="0" r="2540" b="2540"/>
                            <wp:docPr id="1166072687" name="Grafik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Grafik 2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3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44873" cy="124487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8561CE0" w14:textId="77777777" w:rsidR="00D61D17" w:rsidRPr="00FA1F18" w:rsidRDefault="00D61D17" w:rsidP="00D61D17">
                      <w:pPr>
                        <w:ind w:left="426"/>
                      </w:pPr>
                    </w:p>
                  </w:txbxContent>
                </v:textbox>
              </v:shape>
            </w:pict>
          </mc:Fallback>
        </mc:AlternateContent>
      </w:r>
      <w:r w:rsidR="00D61D17">
        <w:rPr>
          <w:noProof/>
          <w:lang w:val="de-CH" w:eastAsia="de-CH"/>
        </w:rPr>
        <mc:AlternateContent>
          <mc:Choice Requires="wps">
            <w:drawing>
              <wp:anchor distT="0" distB="0" distL="114300" distR="114300" simplePos="0" relativeHeight="251692032" behindDoc="0" locked="0" layoutInCell="0" allowOverlap="1" wp14:anchorId="211AF099" wp14:editId="2B9748C4">
                <wp:simplePos x="0" y="0"/>
                <wp:positionH relativeFrom="column">
                  <wp:posOffset>3203783</wp:posOffset>
                </wp:positionH>
                <wp:positionV relativeFrom="paragraph">
                  <wp:posOffset>-109204</wp:posOffset>
                </wp:positionV>
                <wp:extent cx="3302635" cy="1229989"/>
                <wp:effectExtent l="0" t="0" r="3810" b="2540"/>
                <wp:wrapNone/>
                <wp:docPr id="40488670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2635" cy="122998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67DA34" w14:textId="09D923E4" w:rsidR="00737075" w:rsidRDefault="00737075" w:rsidP="00737075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3</w:t>
                            </w:r>
                            <w:r w:rsidR="008606A1">
                              <w:rPr>
                                <w:b/>
                                <w:sz w:val="28"/>
                                <w:szCs w:val="28"/>
                              </w:rPr>
                              <w:t>4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Worber</w:t>
                            </w:r>
                            <w:proofErr w:type="spellEnd"/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Weihnachtsmärit</w:t>
                            </w:r>
                            <w:proofErr w:type="spellEnd"/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202</w:t>
                            </w:r>
                            <w:r w:rsidR="008606A1">
                              <w:rPr>
                                <w:b/>
                                <w:sz w:val="28"/>
                                <w:szCs w:val="28"/>
                              </w:rPr>
                              <w:t>6</w:t>
                            </w:r>
                          </w:p>
                          <w:p w14:paraId="372AE903" w14:textId="77777777" w:rsidR="00737075" w:rsidRPr="005B4B01" w:rsidRDefault="00737075" w:rsidP="00737075">
                            <w:pPr>
                              <w:rPr>
                                <w:b/>
                                <w:sz w:val="16"/>
                                <w:szCs w:val="16"/>
                                <w:highlight w:val="black"/>
                              </w:rPr>
                            </w:pPr>
                          </w:p>
                          <w:p w14:paraId="0439F621" w14:textId="41D77822" w:rsidR="00737075" w:rsidRPr="000C3EBE" w:rsidRDefault="00737075" w:rsidP="00737075">
                            <w:pPr>
                              <w:tabs>
                                <w:tab w:val="left" w:pos="2694"/>
                              </w:tabs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Samstag,</w:t>
                            </w:r>
                            <w:r w:rsidRPr="000C3EBE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0</w:t>
                            </w:r>
                            <w:r w:rsidR="008606A1">
                              <w:rPr>
                                <w:b/>
                                <w:sz w:val="24"/>
                                <w:szCs w:val="24"/>
                              </w:rPr>
                              <w:t>5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.12.202</w:t>
                            </w:r>
                            <w:r w:rsidR="008606A1">
                              <w:rPr>
                                <w:b/>
                                <w:sz w:val="24"/>
                                <w:szCs w:val="24"/>
                              </w:rPr>
                              <w:t>6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  <w:t xml:space="preserve">10.00 - </w:t>
                            </w:r>
                            <w:r w:rsidRPr="000C3EBE">
                              <w:rPr>
                                <w:b/>
                                <w:sz w:val="24"/>
                                <w:szCs w:val="24"/>
                              </w:rPr>
                              <w:t>21.00 Uhr</w:t>
                            </w:r>
                          </w:p>
                          <w:p w14:paraId="3EA401E4" w14:textId="073FFA1E" w:rsidR="00737075" w:rsidRDefault="00737075" w:rsidP="00737075">
                            <w:pPr>
                              <w:tabs>
                                <w:tab w:val="left" w:pos="2694"/>
                              </w:tabs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Sonntag, 0</w:t>
                            </w:r>
                            <w:r w:rsidR="008606A1">
                              <w:rPr>
                                <w:b/>
                                <w:sz w:val="24"/>
                                <w:szCs w:val="24"/>
                              </w:rPr>
                              <w:t>6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.12.202</w:t>
                            </w:r>
                            <w:r w:rsidR="008606A1">
                              <w:rPr>
                                <w:b/>
                                <w:sz w:val="24"/>
                                <w:szCs w:val="24"/>
                              </w:rPr>
                              <w:t>6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  <w:t>10</w:t>
                            </w:r>
                            <w:r w:rsidRPr="000C3EBE">
                              <w:rPr>
                                <w:b/>
                                <w:sz w:val="24"/>
                                <w:szCs w:val="24"/>
                              </w:rPr>
                              <w:t>.00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C3EBE">
                              <w:rPr>
                                <w:b/>
                                <w:sz w:val="24"/>
                                <w:szCs w:val="24"/>
                              </w:rPr>
                              <w:t>- 1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6</w:t>
                            </w:r>
                            <w:r w:rsidRPr="000C3EBE">
                              <w:rPr>
                                <w:b/>
                                <w:sz w:val="24"/>
                                <w:szCs w:val="24"/>
                              </w:rPr>
                              <w:t>.00 Uhr</w:t>
                            </w:r>
                          </w:p>
                          <w:p w14:paraId="34E9609F" w14:textId="22D04010" w:rsidR="00737075" w:rsidRDefault="00737075" w:rsidP="00737075">
                            <w:pPr>
                              <w:tabs>
                                <w:tab w:val="left" w:pos="2694"/>
                              </w:tabs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Anmeldeschluss</w:t>
                            </w:r>
                            <w:r w:rsidR="001D466A"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01.</w:t>
                            </w:r>
                            <w:r w:rsidR="008606A1">
                              <w:rPr>
                                <w:b/>
                                <w:sz w:val="24"/>
                                <w:szCs w:val="24"/>
                              </w:rPr>
                              <w:t>Novem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ber 202</w:t>
                            </w:r>
                            <w:r w:rsidR="008606A1">
                              <w:rPr>
                                <w:b/>
                                <w:sz w:val="24"/>
                                <w:szCs w:val="24"/>
                              </w:rPr>
                              <w:t>6</w:t>
                            </w:r>
                          </w:p>
                          <w:p w14:paraId="782C709A" w14:textId="77777777" w:rsidR="00737075" w:rsidRPr="005B4B01" w:rsidRDefault="00737075" w:rsidP="00737075">
                            <w:pPr>
                              <w:rPr>
                                <w:b/>
                                <w:sz w:val="16"/>
                                <w:szCs w:val="16"/>
                                <w:highlight w:val="black"/>
                              </w:rPr>
                            </w:pPr>
                          </w:p>
                          <w:p w14:paraId="5BE8B0AA" w14:textId="7F90E5D3" w:rsidR="00737075" w:rsidRPr="00A61A72" w:rsidRDefault="00737075" w:rsidP="00737075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030909">
                              <w:rPr>
                                <w:b/>
                                <w:sz w:val="24"/>
                                <w:szCs w:val="24"/>
                              </w:rPr>
                              <w:t>www.worber-weihnacht.ch</w:t>
                            </w:r>
                          </w:p>
                          <w:p w14:paraId="07CED9A1" w14:textId="4BD6674B" w:rsidR="00D61D17" w:rsidRPr="00A61A72" w:rsidRDefault="00D61D17" w:rsidP="00D61D17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1AF099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7" type="#_x0000_t202" style="position:absolute;margin-left:252.25pt;margin-top:-8.6pt;width:260.05pt;height:96.8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" o:allowincell="f" stroked="f">
                <v:textbox>
                  <w:txbxContent>
                    <w:p w14:paraId="7C67DA34" w14:textId="09D923E4" w:rsidR="00737075" w:rsidRDefault="00737075" w:rsidP="00737075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3</w:t>
                      </w:r>
                      <w:r w:rsidR="008606A1">
                        <w:rPr>
                          <w:b/>
                          <w:sz w:val="28"/>
                          <w:szCs w:val="28"/>
                        </w:rPr>
                        <w:t>4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. </w:t>
                      </w:r>
                      <w:proofErr w:type="spellStart"/>
                      <w:r>
                        <w:rPr>
                          <w:b/>
                          <w:sz w:val="28"/>
                          <w:szCs w:val="28"/>
                        </w:rPr>
                        <w:t>Worber</w:t>
                      </w:r>
                      <w:proofErr w:type="spellEnd"/>
                      <w:r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z w:val="28"/>
                          <w:szCs w:val="28"/>
                        </w:rPr>
                        <w:t>Weihnachtsmärit</w:t>
                      </w:r>
                      <w:proofErr w:type="spellEnd"/>
                      <w:r>
                        <w:rPr>
                          <w:b/>
                          <w:sz w:val="28"/>
                          <w:szCs w:val="28"/>
                        </w:rPr>
                        <w:t xml:space="preserve"> 202</w:t>
                      </w:r>
                      <w:r w:rsidR="008606A1">
                        <w:rPr>
                          <w:b/>
                          <w:sz w:val="28"/>
                          <w:szCs w:val="28"/>
                        </w:rPr>
                        <w:t>6</w:t>
                      </w:r>
                    </w:p>
                    <w:p w14:paraId="372AE903" w14:textId="77777777" w:rsidR="00737075" w:rsidRPr="005B4B01" w:rsidRDefault="00737075" w:rsidP="00737075">
                      <w:pPr>
                        <w:rPr>
                          <w:b/>
                          <w:sz w:val="16"/>
                          <w:szCs w:val="16"/>
                          <w:highlight w:val="black"/>
                        </w:rPr>
                      </w:pPr>
                    </w:p>
                    <w:p w14:paraId="0439F621" w14:textId="41D77822" w:rsidR="00737075" w:rsidRPr="000C3EBE" w:rsidRDefault="00737075" w:rsidP="00737075">
                      <w:pPr>
                        <w:tabs>
                          <w:tab w:val="left" w:pos="2694"/>
                        </w:tabs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Samstag,</w:t>
                      </w:r>
                      <w:r w:rsidRPr="000C3EBE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0</w:t>
                      </w:r>
                      <w:r w:rsidR="008606A1">
                        <w:rPr>
                          <w:b/>
                          <w:sz w:val="24"/>
                          <w:szCs w:val="24"/>
                        </w:rPr>
                        <w:t>5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.12.202</w:t>
                      </w:r>
                      <w:r w:rsidR="008606A1">
                        <w:rPr>
                          <w:b/>
                          <w:sz w:val="24"/>
                          <w:szCs w:val="24"/>
                        </w:rPr>
                        <w:t>6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ab/>
                        <w:t xml:space="preserve">10.00 - </w:t>
                      </w:r>
                      <w:r w:rsidRPr="000C3EBE">
                        <w:rPr>
                          <w:b/>
                          <w:sz w:val="24"/>
                          <w:szCs w:val="24"/>
                        </w:rPr>
                        <w:t>21.00 Uhr</w:t>
                      </w:r>
                    </w:p>
                    <w:p w14:paraId="3EA401E4" w14:textId="073FFA1E" w:rsidR="00737075" w:rsidRDefault="00737075" w:rsidP="00737075">
                      <w:pPr>
                        <w:tabs>
                          <w:tab w:val="left" w:pos="2694"/>
                        </w:tabs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Sonntag, 0</w:t>
                      </w:r>
                      <w:r w:rsidR="008606A1">
                        <w:rPr>
                          <w:b/>
                          <w:sz w:val="24"/>
                          <w:szCs w:val="24"/>
                        </w:rPr>
                        <w:t>6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.12.202</w:t>
                      </w:r>
                      <w:r w:rsidR="008606A1">
                        <w:rPr>
                          <w:b/>
                          <w:sz w:val="24"/>
                          <w:szCs w:val="24"/>
                        </w:rPr>
                        <w:t>6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ab/>
                        <w:t>10</w:t>
                      </w:r>
                      <w:r w:rsidRPr="000C3EBE">
                        <w:rPr>
                          <w:b/>
                          <w:sz w:val="24"/>
                          <w:szCs w:val="24"/>
                        </w:rPr>
                        <w:t>.00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0C3EBE">
                        <w:rPr>
                          <w:b/>
                          <w:sz w:val="24"/>
                          <w:szCs w:val="24"/>
                        </w:rPr>
                        <w:t>- 1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6</w:t>
                      </w:r>
                      <w:r w:rsidRPr="000C3EBE">
                        <w:rPr>
                          <w:b/>
                          <w:sz w:val="24"/>
                          <w:szCs w:val="24"/>
                        </w:rPr>
                        <w:t>.00 Uhr</w:t>
                      </w:r>
                    </w:p>
                    <w:p w14:paraId="34E9609F" w14:textId="22D04010" w:rsidR="00737075" w:rsidRDefault="00737075" w:rsidP="00737075">
                      <w:pPr>
                        <w:tabs>
                          <w:tab w:val="left" w:pos="2694"/>
                        </w:tabs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Anmeldeschluss</w:t>
                      </w:r>
                      <w:r w:rsidR="001D466A">
                        <w:rPr>
                          <w:b/>
                          <w:sz w:val="24"/>
                          <w:szCs w:val="24"/>
                        </w:rPr>
                        <w:tab/>
                      </w:r>
                      <w:r>
                        <w:rPr>
                          <w:b/>
                          <w:sz w:val="24"/>
                          <w:szCs w:val="24"/>
                        </w:rPr>
                        <w:t>01.</w:t>
                      </w:r>
                      <w:r w:rsidR="008606A1">
                        <w:rPr>
                          <w:b/>
                          <w:sz w:val="24"/>
                          <w:szCs w:val="24"/>
                        </w:rPr>
                        <w:t>Novem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ber 202</w:t>
                      </w:r>
                      <w:r w:rsidR="008606A1">
                        <w:rPr>
                          <w:b/>
                          <w:sz w:val="24"/>
                          <w:szCs w:val="24"/>
                        </w:rPr>
                        <w:t>6</w:t>
                      </w:r>
                    </w:p>
                    <w:p w14:paraId="782C709A" w14:textId="77777777" w:rsidR="00737075" w:rsidRPr="005B4B01" w:rsidRDefault="00737075" w:rsidP="00737075">
                      <w:pPr>
                        <w:rPr>
                          <w:b/>
                          <w:sz w:val="16"/>
                          <w:szCs w:val="16"/>
                          <w:highlight w:val="black"/>
                        </w:rPr>
                      </w:pPr>
                    </w:p>
                    <w:p w14:paraId="5BE8B0AA" w14:textId="7F90E5D3" w:rsidR="00737075" w:rsidRPr="00A61A72" w:rsidRDefault="00737075" w:rsidP="00737075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030909">
                        <w:rPr>
                          <w:b/>
                          <w:sz w:val="24"/>
                          <w:szCs w:val="24"/>
                        </w:rPr>
                        <w:t>www.worber-weihnacht.ch</w:t>
                      </w:r>
                    </w:p>
                    <w:p w14:paraId="07CED9A1" w14:textId="4BD6674B" w:rsidR="00D61D17" w:rsidRPr="00A61A72" w:rsidRDefault="00D61D17" w:rsidP="00D61D17">
                      <w:pPr>
                        <w:rPr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F2F02CD" w14:textId="567C441D" w:rsidR="00D61D17" w:rsidRDefault="00D61D17" w:rsidP="00D61D17">
      <w:pPr>
        <w:rPr>
          <w:sz w:val="22"/>
          <w:szCs w:val="24"/>
        </w:rPr>
      </w:pPr>
    </w:p>
    <w:p w14:paraId="098B5768" w14:textId="7E71D216" w:rsidR="00D61D17" w:rsidRDefault="00D61D17" w:rsidP="00D61D17">
      <w:pPr>
        <w:rPr>
          <w:sz w:val="22"/>
          <w:szCs w:val="24"/>
        </w:rPr>
      </w:pPr>
    </w:p>
    <w:p w14:paraId="41A4D798" w14:textId="4CB193B4" w:rsidR="00D61D17" w:rsidRPr="00DE2F3C" w:rsidRDefault="00D61D17" w:rsidP="0036667E">
      <w:pPr>
        <w:rPr>
          <w:b/>
          <w:sz w:val="24"/>
          <w:szCs w:val="24"/>
        </w:rPr>
      </w:pPr>
      <w:r>
        <w:rPr>
          <w:noProof/>
          <w:lang w:val="de-CH" w:eastAsia="de-CH"/>
        </w:rPr>
        <mc:AlternateContent>
          <mc:Choice Requires="wps">
            <w:drawing>
              <wp:anchor distT="0" distB="0" distL="114300" distR="114300" simplePos="0" relativeHeight="251691008" behindDoc="0" locked="0" layoutInCell="0" allowOverlap="1" wp14:anchorId="36A98B2B" wp14:editId="214CBD93">
                <wp:simplePos x="0" y="0"/>
                <wp:positionH relativeFrom="column">
                  <wp:posOffset>7391400</wp:posOffset>
                </wp:positionH>
                <wp:positionV relativeFrom="paragraph">
                  <wp:posOffset>57150</wp:posOffset>
                </wp:positionV>
                <wp:extent cx="1714500" cy="800100"/>
                <wp:effectExtent l="20320" t="24130" r="8255" b="13970"/>
                <wp:wrapNone/>
                <wp:docPr id="174175980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800100"/>
                        </a:xfrm>
                        <a:prstGeom prst="leftArrow">
                          <a:avLst>
                            <a:gd name="adj1" fmla="val 50000"/>
                            <a:gd name="adj2" fmla="val 5357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7F981B" w14:textId="77777777" w:rsidR="00D61D17" w:rsidRPr="00E50F2C" w:rsidRDefault="00D61D17" w:rsidP="00D61D17">
                            <w:pPr>
                              <w:rPr>
                                <w:b/>
                                <w:sz w:val="6"/>
                                <w:szCs w:val="6"/>
                              </w:rPr>
                            </w:pPr>
                          </w:p>
                          <w:p w14:paraId="2AFB1A81" w14:textId="77777777" w:rsidR="00D61D17" w:rsidRPr="00E50F2C" w:rsidRDefault="00D61D17" w:rsidP="00D61D17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E50F2C">
                              <w:rPr>
                                <w:b/>
                                <w:sz w:val="18"/>
                                <w:szCs w:val="18"/>
                              </w:rPr>
                              <w:t>Neu Samstag</w:t>
                            </w:r>
                            <w:proofErr w:type="gramEnd"/>
                            <w:r w:rsidRPr="00E50F2C">
                              <w:rPr>
                                <w:b/>
                                <w:sz w:val="18"/>
                                <w:szCs w:val="18"/>
                              </w:rPr>
                              <w:t xml:space="preserve"> / </w:t>
                            </w:r>
                            <w:proofErr w:type="gramStart"/>
                            <w:r w:rsidRPr="00E50F2C">
                              <w:rPr>
                                <w:b/>
                                <w:sz w:val="18"/>
                                <w:szCs w:val="18"/>
                              </w:rPr>
                              <w:t>Sonntag  mit</w:t>
                            </w:r>
                            <w:proofErr w:type="gramEnd"/>
                            <w:r w:rsidRPr="00E50F2C">
                              <w:rPr>
                                <w:b/>
                                <w:sz w:val="18"/>
                                <w:szCs w:val="18"/>
                              </w:rPr>
                              <w:t xml:space="preserve"> Sonntagsverkauf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6A98B2B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AutoShape 5" o:spid="_x0000_s1028" type="#_x0000_t66" style="position:absolute;left:0;text-align:left;margin-left:582pt;margin-top:4.5pt;width:135pt;height:63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" o:allowincell="f">
                <v:textbox>
                  <w:txbxContent>
                    <w:p w14:paraId="257F981B" w14:textId="77777777" w:rsidR="00D61D17" w:rsidRPr="00E50F2C" w:rsidRDefault="00D61D17" w:rsidP="00D61D17">
                      <w:pPr>
                        <w:rPr>
                          <w:b/>
                          <w:sz w:val="6"/>
                          <w:szCs w:val="6"/>
                        </w:rPr>
                      </w:pPr>
                    </w:p>
                    <w:p w14:paraId="2AFB1A81" w14:textId="77777777" w:rsidR="00D61D17" w:rsidRPr="00E50F2C" w:rsidRDefault="00D61D17" w:rsidP="00D61D17">
                      <w:pPr>
                        <w:rPr>
                          <w:b/>
                          <w:sz w:val="18"/>
                          <w:szCs w:val="18"/>
                        </w:rPr>
                      </w:pPr>
                      <w:r w:rsidRPr="00E50F2C">
                        <w:rPr>
                          <w:b/>
                          <w:sz w:val="18"/>
                          <w:szCs w:val="18"/>
                        </w:rPr>
                        <w:t>Neu Samstag / Sonntag  mit Sonntagsverkauf</w:t>
                      </w:r>
                    </w:p>
                  </w:txbxContent>
                </v:textbox>
              </v:shape>
            </w:pict>
          </mc:Fallback>
        </mc:AlternateContent>
      </w:r>
    </w:p>
    <w:p w14:paraId="6BEFBF81" w14:textId="5A1A02B8" w:rsidR="00D61D17" w:rsidRDefault="00D61D17" w:rsidP="0036667E">
      <w:r>
        <w:fldChar w:fldCharType="begin"/>
      </w:r>
      <w:r>
        <w:instrText xml:space="preserve">  </w:instrText>
      </w:r>
      <w:r>
        <w:fldChar w:fldCharType="end"/>
      </w:r>
    </w:p>
    <w:p w14:paraId="6792972C" w14:textId="7010B71B" w:rsidR="00D61D17" w:rsidRDefault="00D61D17" w:rsidP="00FB26BC">
      <w:r>
        <w:fldChar w:fldCharType="begin"/>
      </w:r>
      <w:r>
        <w:instrText xml:space="preserve">  </w:instrText>
      </w:r>
      <w:r>
        <w:fldChar w:fldCharType="end"/>
      </w:r>
    </w:p>
    <w:p w14:paraId="49A3745F" w14:textId="7CBA4446" w:rsidR="007C5DF8" w:rsidRDefault="007C5DF8" w:rsidP="007C5DF8">
      <w:pPr>
        <w:rPr>
          <w:b/>
        </w:rPr>
      </w:pPr>
    </w:p>
    <w:p w14:paraId="1EB44452" w14:textId="102A2679" w:rsidR="007C5DF8" w:rsidRDefault="00B76E3D" w:rsidP="007C5DF8">
      <w:pPr>
        <w:rPr>
          <w:sz w:val="22"/>
          <w:szCs w:val="22"/>
        </w:rPr>
      </w:pPr>
      <w:r>
        <w:rPr>
          <w:b/>
          <w:bCs/>
          <w:noProof/>
        </w:rPr>
        <w:drawing>
          <wp:anchor distT="0" distB="0" distL="114300" distR="114300" simplePos="0" relativeHeight="251693056" behindDoc="0" locked="0" layoutInCell="1" allowOverlap="1" wp14:anchorId="7DBE4E9E" wp14:editId="5218BFC6">
            <wp:simplePos x="0" y="0"/>
            <wp:positionH relativeFrom="margin">
              <wp:posOffset>5168265</wp:posOffset>
            </wp:positionH>
            <wp:positionV relativeFrom="paragraph">
              <wp:posOffset>109220</wp:posOffset>
            </wp:positionV>
            <wp:extent cx="1339215" cy="1339215"/>
            <wp:effectExtent l="0" t="0" r="0" b="0"/>
            <wp:wrapSquare wrapText="bothSides"/>
            <wp:docPr id="1052717692" name="Grafik 1052717692" descr="Ein Bild, das Text, Schwarzweiß, Muster, weiß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1476016" name="Grafik 1281476016" descr="Ein Bild, das Text, Schwarzweiß, Muster, weiß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9215" cy="1339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B26BC" w:rsidRPr="00471CD5">
        <w:rPr>
          <w:rFonts w:cs="Arial"/>
          <w:b/>
          <w:noProof/>
          <w:lang w:val="de-CH" w:eastAsia="de-CH"/>
        </w:rPr>
        <mc:AlternateContent>
          <mc:Choice Requires="wps">
            <w:drawing>
              <wp:anchor distT="0" distB="0" distL="114300" distR="114300" simplePos="0" relativeHeight="251654144" behindDoc="0" locked="0" layoutInCell="0" allowOverlap="1" wp14:anchorId="26BD22CA" wp14:editId="2D8FA7C5">
                <wp:simplePos x="0" y="0"/>
                <wp:positionH relativeFrom="column">
                  <wp:posOffset>12021</wp:posOffset>
                </wp:positionH>
                <wp:positionV relativeFrom="paragraph">
                  <wp:posOffset>109426</wp:posOffset>
                </wp:positionV>
                <wp:extent cx="4986669" cy="1467293"/>
                <wp:effectExtent l="0" t="0" r="4445" b="6350"/>
                <wp:wrapNone/>
                <wp:docPr id="1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86669" cy="146729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8A6F91" w14:textId="49A3C404" w:rsidR="00035508" w:rsidRPr="00AF28FD" w:rsidRDefault="00804593" w:rsidP="00471CD5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rPr>
                                <w:b/>
                                <w:sz w:val="24"/>
                                <w:szCs w:val="24"/>
                                <w:lang w:val="de-CH"/>
                              </w:rPr>
                            </w:pPr>
                            <w:r w:rsidRPr="00AF28FD">
                              <w:rPr>
                                <w:b/>
                                <w:sz w:val="24"/>
                                <w:szCs w:val="24"/>
                                <w:lang w:val="de-CH"/>
                              </w:rPr>
                              <w:t>Standbetreibe</w:t>
                            </w:r>
                            <w:r w:rsidR="001D466A" w:rsidRPr="00AF28FD">
                              <w:rPr>
                                <w:b/>
                                <w:sz w:val="24"/>
                                <w:szCs w:val="24"/>
                                <w:lang w:val="de-CH"/>
                              </w:rPr>
                              <w:t xml:space="preserve">nde </w:t>
                            </w:r>
                            <w:r w:rsidR="00AF28FD" w:rsidRPr="00AF28FD">
                              <w:rPr>
                                <w:b/>
                                <w:sz w:val="24"/>
                                <w:szCs w:val="24"/>
                                <w:lang w:val="de-CH"/>
                              </w:rPr>
                              <w:t xml:space="preserve">(Adresse </w:t>
                            </w:r>
                            <w:r w:rsidR="00AF28FD" w:rsidRPr="00AF28FD">
                              <w:rPr>
                                <w:rFonts w:ascii="Wingdings" w:hAnsi="Wingdings"/>
                                <w:bCs/>
                                <w:sz w:val="24"/>
                                <w:szCs w:val="24"/>
                                <w:lang w:val="de-CH"/>
                              </w:rPr>
                              <w:t>+:(</w:t>
                            </w:r>
                            <w:r w:rsidR="00AF28FD" w:rsidRPr="00AF28FD">
                              <w:rPr>
                                <w:rFonts w:cs="Arial"/>
                                <w:bCs/>
                                <w:sz w:val="24"/>
                                <w:szCs w:val="24"/>
                                <w:lang w:val="de-CH"/>
                              </w:rPr>
                              <w:t>)</w:t>
                            </w:r>
                            <w:r w:rsidRPr="00AF28FD">
                              <w:rPr>
                                <w:b/>
                                <w:sz w:val="24"/>
                                <w:szCs w:val="24"/>
                                <w:lang w:val="de-CH"/>
                              </w:rPr>
                              <w:t>:</w:t>
                            </w:r>
                          </w:p>
                          <w:p w14:paraId="240423B4" w14:textId="6BE6F1BA" w:rsidR="00443A1C" w:rsidRPr="00AF28FD" w:rsidRDefault="00443A1C" w:rsidP="00471CD5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tabs>
                                <w:tab w:val="left" w:pos="2977"/>
                              </w:tabs>
                              <w:rPr>
                                <w:b/>
                                <w:sz w:val="24"/>
                                <w:szCs w:val="24"/>
                                <w:lang w:val="de-CH"/>
                              </w:rPr>
                            </w:pPr>
                          </w:p>
                          <w:p w14:paraId="6C3D5CAC" w14:textId="77777777" w:rsidR="00471CD5" w:rsidRDefault="00471CD5" w:rsidP="00471CD5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rPr>
                                <w:b/>
                                <w:sz w:val="24"/>
                                <w:szCs w:val="24"/>
                                <w:lang w:val="de-CH"/>
                              </w:rPr>
                            </w:pPr>
                          </w:p>
                          <w:p w14:paraId="216982BC" w14:textId="77777777" w:rsidR="00AF28FD" w:rsidRPr="00AF28FD" w:rsidRDefault="00AF28FD" w:rsidP="00471CD5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09151BBE" w14:textId="46F4FEEC" w:rsidR="008146D6" w:rsidRPr="00AF28FD" w:rsidRDefault="008146D6" w:rsidP="008146D6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tabs>
                                <w:tab w:val="left" w:pos="2977"/>
                              </w:tabs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AF28FD">
                              <w:rPr>
                                <w:b/>
                                <w:sz w:val="24"/>
                                <w:szCs w:val="24"/>
                              </w:rPr>
                              <w:t>Angebot</w:t>
                            </w:r>
                            <w:r w:rsidR="001D466A" w:rsidRPr="00AF28FD">
                              <w:rPr>
                                <w:b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BD22CA" id="Text Box 7" o:spid="_x0000_s1029" type="#_x0000_t202" style="position:absolute;margin-left:.95pt;margin-top:8.6pt;width:392.65pt;height:115.5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" o:allowincell="f" stroked="f">
                <v:textbox>
                  <w:txbxContent>
                    <w:p w14:paraId="0B8A6F91" w14:textId="49A3C404" w:rsidR="00035508" w:rsidRPr="00AF28FD" w:rsidRDefault="00804593" w:rsidP="00471CD5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rPr>
                          <w:b/>
                          <w:sz w:val="24"/>
                          <w:szCs w:val="24"/>
                          <w:lang w:val="de-CH"/>
                        </w:rPr>
                      </w:pPr>
                      <w:r w:rsidRPr="00AF28FD">
                        <w:rPr>
                          <w:b/>
                          <w:sz w:val="24"/>
                          <w:szCs w:val="24"/>
                          <w:lang w:val="de-CH"/>
                        </w:rPr>
                        <w:t>Standbetreibe</w:t>
                      </w:r>
                      <w:r w:rsidR="001D466A" w:rsidRPr="00AF28FD">
                        <w:rPr>
                          <w:b/>
                          <w:sz w:val="24"/>
                          <w:szCs w:val="24"/>
                          <w:lang w:val="de-CH"/>
                        </w:rPr>
                        <w:t xml:space="preserve">nde </w:t>
                      </w:r>
                      <w:r w:rsidR="00AF28FD" w:rsidRPr="00AF28FD">
                        <w:rPr>
                          <w:b/>
                          <w:sz w:val="24"/>
                          <w:szCs w:val="24"/>
                          <w:lang w:val="de-CH"/>
                        </w:rPr>
                        <w:t xml:space="preserve">(Adresse </w:t>
                      </w:r>
                      <w:r w:rsidR="00AF28FD" w:rsidRPr="00AF28FD">
                        <w:rPr>
                          <w:rFonts w:ascii="Wingdings" w:hAnsi="Wingdings"/>
                          <w:bCs/>
                          <w:sz w:val="24"/>
                          <w:szCs w:val="24"/>
                          <w:lang w:val="de-CH"/>
                        </w:rPr>
                        <w:t>+:(</w:t>
                      </w:r>
                      <w:r w:rsidR="00AF28FD" w:rsidRPr="00AF28FD">
                        <w:rPr>
                          <w:rFonts w:cs="Arial"/>
                          <w:bCs/>
                          <w:sz w:val="24"/>
                          <w:szCs w:val="24"/>
                          <w:lang w:val="de-CH"/>
                        </w:rPr>
                        <w:t>)</w:t>
                      </w:r>
                      <w:r w:rsidRPr="00AF28FD">
                        <w:rPr>
                          <w:b/>
                          <w:sz w:val="24"/>
                          <w:szCs w:val="24"/>
                          <w:lang w:val="de-CH"/>
                        </w:rPr>
                        <w:t>:</w:t>
                      </w:r>
                    </w:p>
                    <w:p w14:paraId="240423B4" w14:textId="6BE6F1BA" w:rsidR="00443A1C" w:rsidRPr="00AF28FD" w:rsidRDefault="00443A1C" w:rsidP="00471CD5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tabs>
                          <w:tab w:val="left" w:pos="2977"/>
                        </w:tabs>
                        <w:rPr>
                          <w:b/>
                          <w:sz w:val="24"/>
                          <w:szCs w:val="24"/>
                          <w:lang w:val="de-CH"/>
                        </w:rPr>
                      </w:pPr>
                    </w:p>
                    <w:p w14:paraId="6C3D5CAC" w14:textId="77777777" w:rsidR="00471CD5" w:rsidRDefault="00471CD5" w:rsidP="00471CD5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rPr>
                          <w:b/>
                          <w:sz w:val="24"/>
                          <w:szCs w:val="24"/>
                          <w:lang w:val="de-CH"/>
                        </w:rPr>
                      </w:pPr>
                    </w:p>
                    <w:p w14:paraId="216982BC" w14:textId="77777777" w:rsidR="00AF28FD" w:rsidRPr="00AF28FD" w:rsidRDefault="00AF28FD" w:rsidP="00471CD5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rPr>
                          <w:b/>
                          <w:sz w:val="24"/>
                          <w:szCs w:val="24"/>
                        </w:rPr>
                      </w:pPr>
                    </w:p>
                    <w:p w14:paraId="09151BBE" w14:textId="46F4FEEC" w:rsidR="008146D6" w:rsidRPr="00AF28FD" w:rsidRDefault="008146D6" w:rsidP="008146D6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tabs>
                          <w:tab w:val="left" w:pos="2977"/>
                        </w:tabs>
                        <w:rPr>
                          <w:b/>
                          <w:sz w:val="24"/>
                          <w:szCs w:val="24"/>
                        </w:rPr>
                      </w:pPr>
                      <w:r w:rsidRPr="00AF28FD">
                        <w:rPr>
                          <w:b/>
                          <w:sz w:val="24"/>
                          <w:szCs w:val="24"/>
                        </w:rPr>
                        <w:t>Angebot</w:t>
                      </w:r>
                      <w:r w:rsidR="001D466A" w:rsidRPr="00AF28FD">
                        <w:rPr>
                          <w:b/>
                          <w:sz w:val="24"/>
                          <w:szCs w:val="24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</w:p>
    <w:p w14:paraId="0C5C0019" w14:textId="7BF6D265" w:rsidR="00144547" w:rsidRPr="00471CD5" w:rsidRDefault="00144547" w:rsidP="007C5DF8">
      <w:pPr>
        <w:rPr>
          <w:rFonts w:cs="Arial"/>
        </w:rPr>
      </w:pPr>
    </w:p>
    <w:p w14:paraId="28EF8256" w14:textId="07A33847" w:rsidR="00144547" w:rsidRPr="00471CD5" w:rsidRDefault="00144547" w:rsidP="007C5DF8">
      <w:pPr>
        <w:rPr>
          <w:rFonts w:cs="Arial"/>
        </w:rPr>
      </w:pPr>
    </w:p>
    <w:p w14:paraId="3A67B356" w14:textId="028B9D48" w:rsidR="00144547" w:rsidRPr="00471CD5" w:rsidRDefault="00144547" w:rsidP="007C5DF8">
      <w:pPr>
        <w:rPr>
          <w:rFonts w:cs="Arial"/>
        </w:rPr>
      </w:pPr>
    </w:p>
    <w:p w14:paraId="515FAA65" w14:textId="7B6A6972" w:rsidR="00C62F61" w:rsidRDefault="00C62F61" w:rsidP="007C5DF8">
      <w:pPr>
        <w:rPr>
          <w:rFonts w:cs="Arial"/>
        </w:rPr>
      </w:pPr>
    </w:p>
    <w:p w14:paraId="39F3C921" w14:textId="77777777" w:rsidR="00FB26BC" w:rsidRPr="00471CD5" w:rsidRDefault="00FB26BC" w:rsidP="007C5DF8">
      <w:pPr>
        <w:rPr>
          <w:rFonts w:cs="Arial"/>
        </w:rPr>
      </w:pPr>
    </w:p>
    <w:p w14:paraId="0D19FD98" w14:textId="69F47C07" w:rsidR="00144547" w:rsidRPr="00471CD5" w:rsidRDefault="00144547" w:rsidP="007C5DF8">
      <w:pPr>
        <w:rPr>
          <w:rFonts w:cs="Arial"/>
        </w:rPr>
      </w:pPr>
    </w:p>
    <w:p w14:paraId="79993B57" w14:textId="495E6679" w:rsidR="00144547" w:rsidRPr="00471CD5" w:rsidRDefault="00144547" w:rsidP="007C5DF8">
      <w:pPr>
        <w:rPr>
          <w:rFonts w:cs="Arial"/>
        </w:rPr>
      </w:pPr>
    </w:p>
    <w:p w14:paraId="6C5D36FB" w14:textId="046724E0" w:rsidR="00144547" w:rsidRPr="00471CD5" w:rsidRDefault="00144547" w:rsidP="007C5DF8">
      <w:pPr>
        <w:rPr>
          <w:rFonts w:cs="Arial"/>
        </w:rPr>
      </w:pPr>
    </w:p>
    <w:p w14:paraId="58C76CAA" w14:textId="7059F7A0" w:rsidR="00144547" w:rsidRPr="00471CD5" w:rsidRDefault="00144547" w:rsidP="007C5DF8">
      <w:pPr>
        <w:rPr>
          <w:rFonts w:cs="Arial"/>
        </w:rPr>
      </w:pPr>
    </w:p>
    <w:p w14:paraId="1DCD88C9" w14:textId="7403F288" w:rsidR="007C5DF8" w:rsidRPr="00471CD5" w:rsidRDefault="00B76E3D" w:rsidP="00B76E3D">
      <w:pPr>
        <w:ind w:left="7788" w:firstLine="708"/>
        <w:rPr>
          <w:rFonts w:cs="Arial"/>
        </w:rPr>
      </w:pPr>
      <w:r>
        <w:rPr>
          <w:rFonts w:cs="Arial"/>
          <w:noProof/>
          <w:lang w:val="de-CH" w:eastAsia="de-CH"/>
        </w:rPr>
        <w:t xml:space="preserve">  Reglemente</w:t>
      </w:r>
    </w:p>
    <w:tbl>
      <w:tblPr>
        <w:tblpPr w:leftFromText="141" w:rightFromText="141" w:vertAnchor="text" w:horzAnchor="margin" w:tblpX="70" w:tblpY="138"/>
        <w:tblW w:w="1019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63"/>
        <w:gridCol w:w="891"/>
        <w:gridCol w:w="1418"/>
        <w:gridCol w:w="1276"/>
        <w:gridCol w:w="850"/>
        <w:gridCol w:w="1418"/>
        <w:gridCol w:w="1275"/>
      </w:tblGrid>
      <w:tr w:rsidR="0047469B" w:rsidRPr="00471CD5" w14:paraId="6896238C" w14:textId="77777777" w:rsidTr="000950C7">
        <w:trPr>
          <w:trHeight w:val="255"/>
        </w:trPr>
        <w:tc>
          <w:tcPr>
            <w:tcW w:w="3063" w:type="dxa"/>
            <w:vMerge w:val="restart"/>
            <w:tcBorders>
              <w:right w:val="single" w:sz="4" w:space="0" w:color="auto"/>
            </w:tcBorders>
            <w:noWrap/>
            <w:vAlign w:val="center"/>
            <w:hideMark/>
          </w:tcPr>
          <w:p w14:paraId="4F073278" w14:textId="34A6CBB3" w:rsidR="0047469B" w:rsidRPr="00C25183" w:rsidRDefault="00C25183" w:rsidP="00FD095C">
            <w:pPr>
              <w:rPr>
                <w:rFonts w:cs="Arial"/>
                <w:sz w:val="28"/>
                <w:szCs w:val="28"/>
                <w:lang w:val="de-CH" w:eastAsia="de-CH"/>
              </w:rPr>
            </w:pPr>
            <w:bookmarkStart w:id="0" w:name="OLE_LINK1"/>
            <w:r>
              <w:rPr>
                <w:rFonts w:cs="Arial"/>
                <w:b/>
                <w:bCs/>
                <w:sz w:val="28"/>
                <w:szCs w:val="28"/>
                <w:lang w:val="de-CH" w:eastAsia="de-CH"/>
              </w:rPr>
              <w:t>Anmeldung</w:t>
            </w:r>
            <w:bookmarkEnd w:id="0"/>
          </w:p>
        </w:tc>
        <w:tc>
          <w:tcPr>
            <w:tcW w:w="35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E1FE7" w14:textId="73708E22" w:rsidR="0047469B" w:rsidRPr="00AF28FD" w:rsidRDefault="0047469B" w:rsidP="00E20AAE">
            <w:pPr>
              <w:rPr>
                <w:rFonts w:cs="Arial"/>
                <w:b/>
                <w:sz w:val="24"/>
                <w:szCs w:val="24"/>
                <w:lang w:val="de-CH" w:eastAsia="de-CH"/>
              </w:rPr>
            </w:pPr>
            <w:r w:rsidRPr="00AF28FD">
              <w:rPr>
                <w:rFonts w:cs="Arial"/>
                <w:b/>
                <w:sz w:val="24"/>
                <w:szCs w:val="24"/>
                <w:lang w:val="de-CH" w:eastAsia="de-CH"/>
              </w:rPr>
              <w:t xml:space="preserve">Mitglieder </w:t>
            </w:r>
            <w:proofErr w:type="spellStart"/>
            <w:r w:rsidRPr="00AF28FD">
              <w:rPr>
                <w:rFonts w:cs="Arial"/>
                <w:b/>
                <w:sz w:val="24"/>
                <w:szCs w:val="24"/>
                <w:lang w:val="de-CH" w:eastAsia="de-CH"/>
              </w:rPr>
              <w:t>Worber</w:t>
            </w:r>
            <w:proofErr w:type="spellEnd"/>
            <w:r w:rsidRPr="00AF28FD">
              <w:rPr>
                <w:rFonts w:cs="Arial"/>
                <w:b/>
                <w:sz w:val="24"/>
                <w:szCs w:val="24"/>
                <w:lang w:val="de-CH" w:eastAsia="de-CH"/>
              </w:rPr>
              <w:t xml:space="preserve"> </w:t>
            </w:r>
            <w:proofErr w:type="spellStart"/>
            <w:r w:rsidRPr="00AF28FD">
              <w:rPr>
                <w:rFonts w:cs="Arial"/>
                <w:b/>
                <w:sz w:val="24"/>
                <w:szCs w:val="24"/>
                <w:lang w:val="de-CH" w:eastAsia="de-CH"/>
              </w:rPr>
              <w:t>Gwärb</w:t>
            </w:r>
            <w:proofErr w:type="spellEnd"/>
            <w:r w:rsidRPr="00AF28FD">
              <w:rPr>
                <w:rFonts w:cs="Arial"/>
                <w:b/>
                <w:sz w:val="24"/>
                <w:szCs w:val="24"/>
                <w:lang w:val="de-CH" w:eastAsia="de-CH"/>
              </w:rPr>
              <w:t xml:space="preserve"> </w:t>
            </w: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8D6AF" w14:textId="0DA23AB4" w:rsidR="0047469B" w:rsidRPr="00AF28FD" w:rsidRDefault="0047469B" w:rsidP="00E20AAE">
            <w:pPr>
              <w:rPr>
                <w:rFonts w:cs="Arial"/>
                <w:b/>
                <w:sz w:val="24"/>
                <w:szCs w:val="24"/>
                <w:lang w:val="de-CH" w:eastAsia="de-CH"/>
              </w:rPr>
            </w:pPr>
            <w:r w:rsidRPr="00AF28FD">
              <w:rPr>
                <w:rFonts w:cs="Arial"/>
                <w:b/>
                <w:sz w:val="24"/>
                <w:szCs w:val="24"/>
                <w:lang w:val="de-CH" w:eastAsia="de-CH"/>
              </w:rPr>
              <w:t>Nichtmitglieder</w:t>
            </w:r>
          </w:p>
        </w:tc>
      </w:tr>
      <w:tr w:rsidR="0047469B" w:rsidRPr="00471CD5" w14:paraId="6D47874F" w14:textId="77777777" w:rsidTr="000950C7">
        <w:trPr>
          <w:trHeight w:val="315"/>
        </w:trPr>
        <w:tc>
          <w:tcPr>
            <w:tcW w:w="3063" w:type="dxa"/>
            <w:vMerge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3CB0F" w14:textId="77777777" w:rsidR="0047469B" w:rsidRPr="00471CD5" w:rsidRDefault="0047469B" w:rsidP="00FD095C">
            <w:pPr>
              <w:rPr>
                <w:rFonts w:cs="Arial"/>
                <w:b/>
                <w:bCs/>
                <w:lang w:val="de-CH" w:eastAsia="de-CH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DC098" w14:textId="77777777" w:rsidR="0047469B" w:rsidRPr="00471CD5" w:rsidRDefault="0047469B" w:rsidP="00E20AAE">
            <w:pPr>
              <w:rPr>
                <w:rFonts w:cs="Arial"/>
                <w:b/>
                <w:bCs/>
                <w:lang w:val="de-CH" w:eastAsia="de-CH"/>
              </w:rPr>
            </w:pPr>
            <w:r w:rsidRPr="00471CD5">
              <w:rPr>
                <w:rFonts w:cs="Arial"/>
                <w:b/>
                <w:bCs/>
                <w:lang w:val="de-CH" w:eastAsia="de-CH"/>
              </w:rPr>
              <w:t>Anzahl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A3C5C" w14:textId="34499AA6" w:rsidR="0047469B" w:rsidRPr="00471CD5" w:rsidRDefault="0047469B" w:rsidP="00E20AAE">
            <w:pPr>
              <w:rPr>
                <w:rFonts w:cs="Arial"/>
                <w:b/>
                <w:bCs/>
                <w:lang w:val="de-CH" w:eastAsia="de-CH"/>
              </w:rPr>
            </w:pPr>
            <w:r w:rsidRPr="00471CD5">
              <w:rPr>
                <w:rFonts w:cs="Arial"/>
                <w:b/>
                <w:bCs/>
                <w:lang w:val="de-CH" w:eastAsia="de-CH"/>
              </w:rPr>
              <w:t xml:space="preserve">Ansatz </w:t>
            </w:r>
            <w:r w:rsidR="00475C2E" w:rsidRPr="00471CD5">
              <w:rPr>
                <w:rFonts w:cs="Arial"/>
                <w:b/>
                <w:bCs/>
                <w:lang w:val="de-CH" w:eastAsia="de-CH"/>
              </w:rPr>
              <w:t>CHF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3FE46" w14:textId="57CDEF2C" w:rsidR="0047469B" w:rsidRPr="00471CD5" w:rsidRDefault="0047469B" w:rsidP="00E20AAE">
            <w:pPr>
              <w:rPr>
                <w:rFonts w:cs="Arial"/>
                <w:b/>
                <w:bCs/>
                <w:lang w:val="de-CH" w:eastAsia="de-CH"/>
              </w:rPr>
            </w:pPr>
            <w:r w:rsidRPr="00471CD5">
              <w:rPr>
                <w:rFonts w:cs="Arial"/>
                <w:b/>
                <w:bCs/>
                <w:lang w:val="de-CH" w:eastAsia="de-CH"/>
              </w:rPr>
              <w:t xml:space="preserve">Betrag </w:t>
            </w:r>
            <w:r w:rsidR="00475C2E" w:rsidRPr="00471CD5">
              <w:rPr>
                <w:rFonts w:cs="Arial"/>
                <w:b/>
                <w:bCs/>
                <w:lang w:val="de-CH" w:eastAsia="de-CH"/>
              </w:rPr>
              <w:t>CHF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505FC" w14:textId="77777777" w:rsidR="0047469B" w:rsidRPr="00471CD5" w:rsidRDefault="0047469B" w:rsidP="00E20AAE">
            <w:pPr>
              <w:rPr>
                <w:rFonts w:cs="Arial"/>
                <w:b/>
                <w:bCs/>
                <w:lang w:val="de-CH" w:eastAsia="de-CH"/>
              </w:rPr>
            </w:pPr>
            <w:r w:rsidRPr="00471CD5">
              <w:rPr>
                <w:rFonts w:cs="Arial"/>
                <w:b/>
                <w:bCs/>
                <w:lang w:val="de-CH" w:eastAsia="de-CH"/>
              </w:rPr>
              <w:t>Anzahl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83FFE" w14:textId="1947CB7D" w:rsidR="0047469B" w:rsidRPr="00471CD5" w:rsidRDefault="0047469B" w:rsidP="00475C2E">
            <w:pPr>
              <w:rPr>
                <w:rFonts w:cs="Arial"/>
                <w:b/>
                <w:bCs/>
                <w:lang w:val="de-CH" w:eastAsia="de-CH"/>
              </w:rPr>
            </w:pPr>
            <w:r w:rsidRPr="00471CD5">
              <w:rPr>
                <w:rFonts w:cs="Arial"/>
                <w:b/>
                <w:bCs/>
                <w:lang w:val="de-CH" w:eastAsia="de-CH"/>
              </w:rPr>
              <w:t xml:space="preserve">Ansatz </w:t>
            </w:r>
            <w:r w:rsidR="00475C2E" w:rsidRPr="00471CD5">
              <w:rPr>
                <w:rFonts w:cs="Arial"/>
                <w:b/>
                <w:bCs/>
                <w:lang w:val="de-CH" w:eastAsia="de-CH"/>
              </w:rPr>
              <w:t>CHF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B2C57" w14:textId="73D415EE" w:rsidR="0047469B" w:rsidRPr="00471CD5" w:rsidRDefault="0047469B" w:rsidP="00E20AAE">
            <w:pPr>
              <w:rPr>
                <w:rFonts w:cs="Arial"/>
                <w:b/>
                <w:bCs/>
                <w:lang w:val="de-CH" w:eastAsia="de-CH"/>
              </w:rPr>
            </w:pPr>
            <w:r w:rsidRPr="00471CD5">
              <w:rPr>
                <w:rFonts w:cs="Arial"/>
                <w:b/>
                <w:bCs/>
                <w:lang w:val="de-CH" w:eastAsia="de-CH"/>
              </w:rPr>
              <w:t xml:space="preserve">Betrag </w:t>
            </w:r>
            <w:r w:rsidR="00475C2E" w:rsidRPr="00471CD5">
              <w:rPr>
                <w:rFonts w:cs="Arial"/>
                <w:b/>
                <w:bCs/>
                <w:lang w:val="de-CH" w:eastAsia="de-CH"/>
              </w:rPr>
              <w:t>CHF</w:t>
            </w:r>
          </w:p>
        </w:tc>
      </w:tr>
      <w:tr w:rsidR="009D757D" w:rsidRPr="00471CD5" w14:paraId="3A5FFF31" w14:textId="77777777" w:rsidTr="000950C7">
        <w:trPr>
          <w:trHeight w:val="520"/>
        </w:trPr>
        <w:tc>
          <w:tcPr>
            <w:tcW w:w="30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78C6DCD" w14:textId="77777777" w:rsidR="0047469B" w:rsidRDefault="00BE1607" w:rsidP="000343DA">
            <w:pPr>
              <w:rPr>
                <w:rFonts w:cs="Arial"/>
                <w:b/>
                <w:lang w:val="de-CH" w:eastAsia="de-CH"/>
              </w:rPr>
            </w:pPr>
            <w:r>
              <w:rPr>
                <w:rFonts w:cs="Arial"/>
                <w:b/>
                <w:lang w:val="de-CH" w:eastAsia="de-CH"/>
              </w:rPr>
              <w:t>Standplatzf</w:t>
            </w:r>
            <w:r w:rsidRPr="00471CD5">
              <w:rPr>
                <w:rFonts w:cs="Arial"/>
                <w:b/>
                <w:lang w:val="de-CH" w:eastAsia="de-CH"/>
              </w:rPr>
              <w:t xml:space="preserve">läche </w:t>
            </w:r>
            <w:r w:rsidR="0047469B" w:rsidRPr="00471CD5">
              <w:rPr>
                <w:rFonts w:cs="Arial"/>
                <w:b/>
                <w:lang w:val="de-CH" w:eastAsia="de-CH"/>
              </w:rPr>
              <w:t>bis 10m</w:t>
            </w:r>
            <w:r w:rsidR="00E20AAE" w:rsidRPr="00471CD5">
              <w:rPr>
                <w:rFonts w:cs="Arial"/>
                <w:b/>
                <w:lang w:val="de-CH" w:eastAsia="de-CH"/>
              </w:rPr>
              <w:t>²</w:t>
            </w:r>
          </w:p>
          <w:p w14:paraId="5A797B36" w14:textId="7711B3DD" w:rsidR="00CF04F8" w:rsidRPr="00471CD5" w:rsidRDefault="00CF04F8" w:rsidP="000343DA">
            <w:pPr>
              <w:rPr>
                <w:rFonts w:cs="Arial"/>
                <w:b/>
                <w:lang w:val="de-CH" w:eastAsia="de-CH"/>
              </w:rPr>
            </w:pPr>
            <w:r>
              <w:rPr>
                <w:rFonts w:cs="Arial"/>
                <w:b/>
                <w:lang w:val="de-CH" w:eastAsia="de-CH"/>
              </w:rPr>
              <w:t>inkl. 1x Stromanschluss (Schwach)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59315" w14:textId="77777777" w:rsidR="0047469B" w:rsidRPr="00471CD5" w:rsidRDefault="0047469B" w:rsidP="00E20AAE">
            <w:pPr>
              <w:jc w:val="center"/>
              <w:rPr>
                <w:rFonts w:cs="Arial"/>
                <w:lang w:val="de-CH" w:eastAsia="de-CH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9BED7" w14:textId="477B62F1" w:rsidR="0047469B" w:rsidRPr="00FB26BC" w:rsidRDefault="00B450C2" w:rsidP="00E20AAE">
            <w:pPr>
              <w:jc w:val="center"/>
              <w:rPr>
                <w:rFonts w:cs="Arial"/>
                <w:lang w:val="de-CH" w:eastAsia="de-CH"/>
              </w:rPr>
            </w:pPr>
            <w:r w:rsidRPr="00FB26BC">
              <w:rPr>
                <w:rFonts w:cs="Arial"/>
                <w:lang w:val="de-CH" w:eastAsia="de-CH"/>
              </w:rPr>
              <w:t>8</w:t>
            </w:r>
            <w:r w:rsidR="00C62F61" w:rsidRPr="00FB26BC">
              <w:rPr>
                <w:rFonts w:cs="Arial"/>
                <w:lang w:val="de-CH" w:eastAsia="de-CH"/>
              </w:rPr>
              <w:t>0</w:t>
            </w:r>
            <w:r w:rsidR="0047469B" w:rsidRPr="00FB26BC">
              <w:rPr>
                <w:rFonts w:cs="Arial"/>
                <w:lang w:val="de-CH" w:eastAsia="de-CH"/>
              </w:rPr>
              <w:t>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7F28F" w14:textId="6E54BB19" w:rsidR="0047469B" w:rsidRPr="00FB26BC" w:rsidRDefault="0047469B" w:rsidP="00E20AAE">
            <w:pPr>
              <w:jc w:val="center"/>
              <w:rPr>
                <w:rFonts w:cs="Arial"/>
                <w:lang w:val="de-CH" w:eastAsia="de-CH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B9E20" w14:textId="77777777" w:rsidR="0047469B" w:rsidRPr="00FB26BC" w:rsidRDefault="0047469B" w:rsidP="00E20AAE">
            <w:pPr>
              <w:jc w:val="center"/>
              <w:rPr>
                <w:rFonts w:cs="Arial"/>
                <w:lang w:val="de-CH" w:eastAsia="de-CH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5C484" w14:textId="171F8B9D" w:rsidR="0047469B" w:rsidRPr="00FB26BC" w:rsidRDefault="0047469B" w:rsidP="00E20AAE">
            <w:pPr>
              <w:jc w:val="center"/>
              <w:rPr>
                <w:rFonts w:cs="Arial"/>
                <w:lang w:val="de-CH" w:eastAsia="de-CH"/>
              </w:rPr>
            </w:pPr>
            <w:r w:rsidRPr="00FB26BC">
              <w:rPr>
                <w:rFonts w:cs="Arial"/>
                <w:lang w:val="de-CH" w:eastAsia="de-CH"/>
              </w:rPr>
              <w:t>1</w:t>
            </w:r>
            <w:r w:rsidR="00B450C2" w:rsidRPr="00FB26BC">
              <w:rPr>
                <w:rFonts w:cs="Arial"/>
                <w:lang w:val="de-CH" w:eastAsia="de-CH"/>
              </w:rPr>
              <w:t>0</w:t>
            </w:r>
            <w:r w:rsidRPr="00FB26BC">
              <w:rPr>
                <w:rFonts w:cs="Arial"/>
                <w:lang w:val="de-CH" w:eastAsia="de-CH"/>
              </w:rPr>
              <w:t>0.00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BEAA2" w14:textId="576F8FE1" w:rsidR="0047469B" w:rsidRPr="00471CD5" w:rsidRDefault="0047469B" w:rsidP="00E20AAE">
            <w:pPr>
              <w:rPr>
                <w:rFonts w:cs="Arial"/>
                <w:lang w:val="de-CH" w:eastAsia="de-CH"/>
              </w:rPr>
            </w:pPr>
          </w:p>
        </w:tc>
      </w:tr>
      <w:tr w:rsidR="009D757D" w:rsidRPr="00471CD5" w14:paraId="1F2BFEDE" w14:textId="77777777" w:rsidTr="000950C7">
        <w:trPr>
          <w:trHeight w:val="536"/>
        </w:trPr>
        <w:tc>
          <w:tcPr>
            <w:tcW w:w="3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3D0EE" w14:textId="18136277" w:rsidR="000343DA" w:rsidRPr="00471CD5" w:rsidRDefault="00F23EF0" w:rsidP="009D757D">
            <w:pPr>
              <w:rPr>
                <w:rFonts w:cs="Arial"/>
                <w:b/>
                <w:color w:val="00B050"/>
                <w:lang w:val="de-CH" w:eastAsia="de-CH"/>
              </w:rPr>
            </w:pPr>
            <w:r w:rsidRPr="00471CD5">
              <w:rPr>
                <w:rFonts w:cs="Arial"/>
                <w:b/>
                <w:color w:val="00B050"/>
                <w:lang w:val="de-CH" w:eastAsia="de-CH"/>
              </w:rPr>
              <w:t>Gastronomie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DF9E56" w14:textId="77777777" w:rsidR="000343DA" w:rsidRPr="00471CD5" w:rsidRDefault="000343DA" w:rsidP="00E20AAE">
            <w:pPr>
              <w:jc w:val="center"/>
              <w:rPr>
                <w:rFonts w:cs="Arial"/>
                <w:bCs/>
                <w:color w:val="00B050"/>
                <w:lang w:val="de-CH" w:eastAsia="de-CH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E3CB9D" w14:textId="0F7990B6" w:rsidR="000343DA" w:rsidRPr="00FB26BC" w:rsidRDefault="00B450C2" w:rsidP="009D757D">
            <w:pPr>
              <w:jc w:val="center"/>
              <w:rPr>
                <w:rFonts w:cs="Arial"/>
                <w:color w:val="00B050"/>
                <w:lang w:val="de-CH" w:eastAsia="de-CH"/>
              </w:rPr>
            </w:pPr>
            <w:r w:rsidRPr="00FB26BC">
              <w:rPr>
                <w:rFonts w:cs="Arial"/>
                <w:color w:val="00B050"/>
                <w:lang w:val="de-CH" w:eastAsia="de-CH"/>
              </w:rPr>
              <w:t>180</w:t>
            </w:r>
            <w:r w:rsidR="000343DA" w:rsidRPr="00FB26BC">
              <w:rPr>
                <w:rFonts w:cs="Arial"/>
                <w:color w:val="00B050"/>
                <w:lang w:val="de-CH" w:eastAsia="de-CH"/>
              </w:rPr>
              <w:t>.00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E871BC" w14:textId="06E21A8D" w:rsidR="000343DA" w:rsidRPr="00FB26BC" w:rsidRDefault="000343DA" w:rsidP="00E20AAE">
            <w:pPr>
              <w:jc w:val="center"/>
              <w:rPr>
                <w:rFonts w:cs="Arial"/>
                <w:color w:val="00B050"/>
                <w:lang w:val="de-CH" w:eastAsia="de-CH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4A5D23" w14:textId="77777777" w:rsidR="000343DA" w:rsidRPr="00FB26BC" w:rsidRDefault="000343DA" w:rsidP="00E20AAE">
            <w:pPr>
              <w:jc w:val="center"/>
              <w:rPr>
                <w:rFonts w:cs="Arial"/>
                <w:color w:val="00B050"/>
                <w:lang w:val="de-CH" w:eastAsia="de-CH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08332C" w14:textId="4A36ED30" w:rsidR="000343DA" w:rsidRPr="00FB26BC" w:rsidRDefault="000343DA" w:rsidP="00E20AAE">
            <w:pPr>
              <w:jc w:val="center"/>
              <w:rPr>
                <w:rFonts w:cs="Arial"/>
                <w:color w:val="00B050"/>
                <w:lang w:val="de-CH" w:eastAsia="de-CH"/>
              </w:rPr>
            </w:pPr>
            <w:r w:rsidRPr="00FB26BC">
              <w:rPr>
                <w:rFonts w:cs="Arial"/>
                <w:color w:val="00B050"/>
                <w:lang w:val="de-CH" w:eastAsia="de-CH"/>
              </w:rPr>
              <w:t>2</w:t>
            </w:r>
            <w:r w:rsidR="00B450C2" w:rsidRPr="00FB26BC">
              <w:rPr>
                <w:rFonts w:cs="Arial"/>
                <w:color w:val="00B050"/>
                <w:lang w:val="de-CH" w:eastAsia="de-CH"/>
              </w:rPr>
              <w:t>5</w:t>
            </w:r>
            <w:r w:rsidR="00C62F61" w:rsidRPr="00FB26BC">
              <w:rPr>
                <w:rFonts w:cs="Arial"/>
                <w:color w:val="00B050"/>
                <w:lang w:val="de-CH" w:eastAsia="de-CH"/>
              </w:rPr>
              <w:t>0</w:t>
            </w:r>
            <w:r w:rsidRPr="00FB26BC">
              <w:rPr>
                <w:rFonts w:cs="Arial"/>
                <w:color w:val="00B050"/>
                <w:lang w:val="de-CH" w:eastAsia="de-CH"/>
              </w:rPr>
              <w:t>.00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8610EB" w14:textId="77777777" w:rsidR="000343DA" w:rsidRPr="00471CD5" w:rsidRDefault="000343DA" w:rsidP="00E20AAE">
            <w:pPr>
              <w:rPr>
                <w:rFonts w:cs="Arial"/>
                <w:bCs/>
                <w:color w:val="00B050"/>
                <w:lang w:val="de-CH" w:eastAsia="de-CH"/>
              </w:rPr>
            </w:pPr>
          </w:p>
        </w:tc>
      </w:tr>
      <w:tr w:rsidR="009D757D" w:rsidRPr="00471CD5" w14:paraId="17597C6E" w14:textId="77777777" w:rsidTr="000950C7">
        <w:trPr>
          <w:trHeight w:val="597"/>
        </w:trPr>
        <w:tc>
          <w:tcPr>
            <w:tcW w:w="30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BB84530" w14:textId="18A1C8DD" w:rsidR="00D70555" w:rsidRDefault="00BE1607" w:rsidP="00FD095C">
            <w:pPr>
              <w:rPr>
                <w:rFonts w:cs="Arial"/>
                <w:b/>
                <w:bCs/>
                <w:lang w:val="de-CH" w:eastAsia="de-CH"/>
              </w:rPr>
            </w:pPr>
            <w:r>
              <w:rPr>
                <w:rFonts w:cs="Arial"/>
                <w:b/>
                <w:lang w:val="de-CH" w:eastAsia="de-CH"/>
              </w:rPr>
              <w:t>Standplatzf</w:t>
            </w:r>
            <w:r w:rsidRPr="00471CD5">
              <w:rPr>
                <w:rFonts w:cs="Arial"/>
                <w:b/>
                <w:lang w:val="de-CH" w:eastAsia="de-CH"/>
              </w:rPr>
              <w:t>läche</w:t>
            </w:r>
            <w:r w:rsidRPr="00471CD5">
              <w:rPr>
                <w:rFonts w:cs="Arial"/>
                <w:b/>
                <w:bCs/>
                <w:lang w:val="de-CH" w:eastAsia="de-CH"/>
              </w:rPr>
              <w:t xml:space="preserve"> </w:t>
            </w:r>
            <w:r w:rsidR="0047469B" w:rsidRPr="00471CD5">
              <w:rPr>
                <w:rFonts w:cs="Arial"/>
                <w:b/>
                <w:bCs/>
                <w:lang w:val="de-CH" w:eastAsia="de-CH"/>
              </w:rPr>
              <w:t>10</w:t>
            </w:r>
            <w:r w:rsidR="00202F1C" w:rsidRPr="00471CD5">
              <w:rPr>
                <w:rFonts w:cs="Arial"/>
                <w:b/>
                <w:bCs/>
                <w:lang w:val="de-CH" w:eastAsia="de-CH"/>
              </w:rPr>
              <w:t xml:space="preserve"> </w:t>
            </w:r>
            <w:r w:rsidR="0047469B" w:rsidRPr="00471CD5">
              <w:rPr>
                <w:rFonts w:cs="Arial"/>
                <w:b/>
                <w:bCs/>
                <w:lang w:val="de-CH" w:eastAsia="de-CH"/>
              </w:rPr>
              <w:t>-</w:t>
            </w:r>
            <w:r w:rsidR="00202F1C" w:rsidRPr="00471CD5">
              <w:rPr>
                <w:rFonts w:cs="Arial"/>
                <w:b/>
                <w:bCs/>
                <w:lang w:val="de-CH" w:eastAsia="de-CH"/>
              </w:rPr>
              <w:t xml:space="preserve"> </w:t>
            </w:r>
            <w:r w:rsidR="0047469B" w:rsidRPr="00471CD5">
              <w:rPr>
                <w:rFonts w:cs="Arial"/>
                <w:b/>
                <w:bCs/>
                <w:lang w:val="de-CH" w:eastAsia="de-CH"/>
              </w:rPr>
              <w:t>20m</w:t>
            </w:r>
            <w:r w:rsidR="00E20AAE" w:rsidRPr="00471CD5">
              <w:rPr>
                <w:rFonts w:cs="Arial"/>
                <w:b/>
                <w:bCs/>
                <w:lang w:val="de-CH" w:eastAsia="de-CH"/>
              </w:rPr>
              <w:t>²</w:t>
            </w:r>
          </w:p>
          <w:p w14:paraId="39C067E1" w14:textId="77777777" w:rsidR="00CF04F8" w:rsidRDefault="00CF04F8" w:rsidP="00FD095C">
            <w:pPr>
              <w:rPr>
                <w:rFonts w:cs="Arial"/>
                <w:b/>
                <w:lang w:val="de-CH" w:eastAsia="de-CH"/>
              </w:rPr>
            </w:pPr>
            <w:r>
              <w:rPr>
                <w:rFonts w:cs="Arial"/>
                <w:b/>
                <w:lang w:val="de-CH" w:eastAsia="de-CH"/>
              </w:rPr>
              <w:t>inkl. 1x Stromanschluss (Schwach)</w:t>
            </w:r>
          </w:p>
          <w:p w14:paraId="0F5A2E72" w14:textId="0248B124" w:rsidR="00D70555" w:rsidRPr="00471CD5" w:rsidRDefault="00E20AAE" w:rsidP="00FD095C">
            <w:pPr>
              <w:rPr>
                <w:rFonts w:cs="Arial"/>
                <w:lang w:val="de-CH" w:eastAsia="de-CH"/>
              </w:rPr>
            </w:pPr>
            <w:r w:rsidRPr="00471CD5">
              <w:rPr>
                <w:rFonts w:cs="Arial"/>
                <w:lang w:val="de-CH" w:eastAsia="de-CH"/>
              </w:rPr>
              <w:t>Länge</w:t>
            </w:r>
            <w:r w:rsidR="002664D6" w:rsidRPr="00471CD5">
              <w:rPr>
                <w:rFonts w:cs="Arial"/>
                <w:lang w:val="de-CH" w:eastAsia="de-CH"/>
              </w:rPr>
              <w:t>:</w:t>
            </w:r>
          </w:p>
          <w:p w14:paraId="12223AA0" w14:textId="306F4C39" w:rsidR="0047469B" w:rsidRPr="00471CD5" w:rsidRDefault="0047469B" w:rsidP="00FD095C">
            <w:pPr>
              <w:rPr>
                <w:rFonts w:cs="Arial"/>
                <w:lang w:val="de-CH" w:eastAsia="de-CH"/>
              </w:rPr>
            </w:pPr>
            <w:r w:rsidRPr="00471CD5">
              <w:rPr>
                <w:rFonts w:cs="Arial"/>
                <w:lang w:val="de-CH" w:eastAsia="de-CH"/>
              </w:rPr>
              <w:t>Breite</w:t>
            </w:r>
            <w:r w:rsidR="00D70555" w:rsidRPr="00471CD5">
              <w:rPr>
                <w:rFonts w:cs="Arial"/>
                <w:lang w:val="de-CH" w:eastAsia="de-CH"/>
              </w:rPr>
              <w:t>: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805D2" w14:textId="77777777" w:rsidR="0047469B" w:rsidRPr="00471CD5" w:rsidRDefault="0047469B" w:rsidP="00E20AAE">
            <w:pPr>
              <w:jc w:val="center"/>
              <w:rPr>
                <w:rFonts w:cs="Arial"/>
                <w:lang w:val="de-CH" w:eastAsia="de-CH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A1CCB" w14:textId="1843792F" w:rsidR="0047469B" w:rsidRPr="00FB26BC" w:rsidRDefault="0047469B" w:rsidP="00E20AAE">
            <w:pPr>
              <w:jc w:val="center"/>
              <w:rPr>
                <w:rFonts w:cs="Arial"/>
                <w:lang w:val="de-CH" w:eastAsia="de-CH"/>
              </w:rPr>
            </w:pPr>
            <w:r w:rsidRPr="00FB26BC">
              <w:rPr>
                <w:rFonts w:cs="Arial"/>
                <w:lang w:val="de-CH" w:eastAsia="de-CH"/>
              </w:rPr>
              <w:t>1</w:t>
            </w:r>
            <w:r w:rsidR="00B450C2" w:rsidRPr="00FB26BC">
              <w:rPr>
                <w:rFonts w:cs="Arial"/>
                <w:lang w:val="de-CH" w:eastAsia="de-CH"/>
              </w:rPr>
              <w:t>1</w:t>
            </w:r>
            <w:r w:rsidRPr="00FB26BC">
              <w:rPr>
                <w:rFonts w:cs="Arial"/>
                <w:lang w:val="de-CH" w:eastAsia="de-CH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F29E8" w14:textId="77777777" w:rsidR="0047469B" w:rsidRPr="00FB26BC" w:rsidRDefault="0047469B" w:rsidP="00E20AAE">
            <w:pPr>
              <w:jc w:val="center"/>
              <w:rPr>
                <w:rFonts w:cs="Arial"/>
                <w:lang w:val="de-CH" w:eastAsia="de-CH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B4B86" w14:textId="77777777" w:rsidR="0047469B" w:rsidRPr="00FB26BC" w:rsidRDefault="0047469B" w:rsidP="00E20AAE">
            <w:pPr>
              <w:jc w:val="center"/>
              <w:rPr>
                <w:rFonts w:cs="Arial"/>
                <w:lang w:val="de-CH" w:eastAsia="de-CH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393CE" w14:textId="77777777" w:rsidR="0047469B" w:rsidRPr="00FB26BC" w:rsidRDefault="0047469B" w:rsidP="00E20AAE">
            <w:pPr>
              <w:jc w:val="center"/>
              <w:rPr>
                <w:rFonts w:cs="Arial"/>
                <w:lang w:val="de-CH" w:eastAsia="de-CH"/>
              </w:rPr>
            </w:pPr>
            <w:r w:rsidRPr="00FB26BC">
              <w:rPr>
                <w:rFonts w:cs="Arial"/>
                <w:lang w:val="de-CH" w:eastAsia="de-CH"/>
              </w:rPr>
              <w:t>140.00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4A9CD" w14:textId="44038E1C" w:rsidR="0047469B" w:rsidRPr="00471CD5" w:rsidRDefault="0047469B" w:rsidP="00E20AAE">
            <w:pPr>
              <w:rPr>
                <w:rFonts w:cs="Arial"/>
                <w:lang w:val="de-CH" w:eastAsia="de-CH"/>
              </w:rPr>
            </w:pPr>
          </w:p>
        </w:tc>
      </w:tr>
      <w:tr w:rsidR="009D757D" w:rsidRPr="00471CD5" w14:paraId="27A9369B" w14:textId="77777777" w:rsidTr="000950C7">
        <w:trPr>
          <w:trHeight w:val="568"/>
        </w:trPr>
        <w:tc>
          <w:tcPr>
            <w:tcW w:w="3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32505" w14:textId="1150DC4F" w:rsidR="000343DA" w:rsidRPr="00471CD5" w:rsidRDefault="00F23EF0" w:rsidP="000343DA">
            <w:pPr>
              <w:rPr>
                <w:rFonts w:cs="Arial"/>
                <w:b/>
                <w:color w:val="00B050"/>
                <w:lang w:val="de-CH" w:eastAsia="de-CH"/>
              </w:rPr>
            </w:pPr>
            <w:r w:rsidRPr="00471CD5">
              <w:rPr>
                <w:rFonts w:cs="Arial"/>
                <w:b/>
                <w:color w:val="00B050"/>
                <w:lang w:val="de-CH" w:eastAsia="de-CH"/>
              </w:rPr>
              <w:t>Gastronomie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0FF5F2" w14:textId="2D416A63" w:rsidR="000343DA" w:rsidRPr="00471CD5" w:rsidRDefault="000343DA" w:rsidP="000343DA">
            <w:pPr>
              <w:jc w:val="center"/>
              <w:rPr>
                <w:rFonts w:cs="Arial"/>
                <w:bCs/>
                <w:color w:val="00B050"/>
                <w:lang w:val="de-CH" w:eastAsia="de-CH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96F5A1" w14:textId="715051A6" w:rsidR="000343DA" w:rsidRPr="00FB26BC" w:rsidRDefault="000343DA" w:rsidP="000343DA">
            <w:pPr>
              <w:jc w:val="center"/>
              <w:rPr>
                <w:rFonts w:cs="Arial"/>
                <w:color w:val="00B050"/>
                <w:lang w:val="de-CH" w:eastAsia="de-CH"/>
              </w:rPr>
            </w:pPr>
            <w:r w:rsidRPr="00FB26BC">
              <w:rPr>
                <w:rFonts w:cs="Arial"/>
                <w:color w:val="00B050"/>
                <w:lang w:val="de-CH" w:eastAsia="de-CH"/>
              </w:rPr>
              <w:t>2</w:t>
            </w:r>
            <w:r w:rsidR="00B450C2" w:rsidRPr="00FB26BC">
              <w:rPr>
                <w:rFonts w:cs="Arial"/>
                <w:color w:val="00B050"/>
                <w:lang w:val="de-CH" w:eastAsia="de-CH"/>
              </w:rPr>
              <w:t>60</w:t>
            </w:r>
            <w:r w:rsidRPr="00FB26BC">
              <w:rPr>
                <w:rFonts w:cs="Arial"/>
                <w:color w:val="00B050"/>
                <w:lang w:val="de-CH" w:eastAsia="de-CH"/>
              </w:rPr>
              <w:t>.00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30AD66" w14:textId="7F90357B" w:rsidR="000343DA" w:rsidRPr="00FB26BC" w:rsidRDefault="000343DA" w:rsidP="000343DA">
            <w:pPr>
              <w:jc w:val="center"/>
              <w:rPr>
                <w:rFonts w:cs="Arial"/>
                <w:color w:val="00B050"/>
                <w:lang w:val="de-CH" w:eastAsia="de-CH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829076" w14:textId="77777777" w:rsidR="000343DA" w:rsidRPr="00FB26BC" w:rsidRDefault="000343DA" w:rsidP="000343DA">
            <w:pPr>
              <w:jc w:val="center"/>
              <w:rPr>
                <w:rFonts w:cs="Arial"/>
                <w:color w:val="00B050"/>
                <w:lang w:val="de-CH" w:eastAsia="de-CH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620764" w14:textId="03030BFA" w:rsidR="000343DA" w:rsidRPr="00FB26BC" w:rsidRDefault="00BA71E0" w:rsidP="00BA71E0">
            <w:pPr>
              <w:jc w:val="center"/>
              <w:rPr>
                <w:rFonts w:cs="Arial"/>
                <w:color w:val="00B050"/>
                <w:lang w:val="de-CH" w:eastAsia="de-CH"/>
              </w:rPr>
            </w:pPr>
            <w:r w:rsidRPr="00FB26BC">
              <w:rPr>
                <w:rFonts w:cs="Arial"/>
                <w:color w:val="00B050"/>
                <w:lang w:val="de-CH" w:eastAsia="de-CH"/>
              </w:rPr>
              <w:t>3</w:t>
            </w:r>
            <w:r w:rsidR="00B450C2" w:rsidRPr="00FB26BC">
              <w:rPr>
                <w:rFonts w:cs="Arial"/>
                <w:color w:val="00B050"/>
                <w:lang w:val="de-CH" w:eastAsia="de-CH"/>
              </w:rPr>
              <w:t>3</w:t>
            </w:r>
            <w:r w:rsidRPr="00FB26BC">
              <w:rPr>
                <w:rFonts w:cs="Arial"/>
                <w:color w:val="00B050"/>
                <w:lang w:val="de-CH" w:eastAsia="de-CH"/>
              </w:rPr>
              <w:t>0</w:t>
            </w:r>
            <w:r w:rsidR="000343DA" w:rsidRPr="00FB26BC">
              <w:rPr>
                <w:rFonts w:cs="Arial"/>
                <w:color w:val="00B050"/>
                <w:lang w:val="de-CH" w:eastAsia="de-CH"/>
              </w:rPr>
              <w:t>.00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A226A1" w14:textId="77777777" w:rsidR="000343DA" w:rsidRPr="00471CD5" w:rsidRDefault="000343DA" w:rsidP="000343DA">
            <w:pPr>
              <w:rPr>
                <w:rFonts w:cs="Arial"/>
                <w:bCs/>
                <w:color w:val="00B050"/>
                <w:lang w:val="de-CH" w:eastAsia="de-CH"/>
              </w:rPr>
            </w:pPr>
          </w:p>
        </w:tc>
      </w:tr>
      <w:tr w:rsidR="009D757D" w:rsidRPr="00471CD5" w14:paraId="75B48420" w14:textId="77777777" w:rsidTr="000950C7">
        <w:trPr>
          <w:trHeight w:val="901"/>
        </w:trPr>
        <w:tc>
          <w:tcPr>
            <w:tcW w:w="30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B005DD2" w14:textId="1E0A051D" w:rsidR="00D70555" w:rsidRDefault="00BE1607" w:rsidP="00FD095C">
            <w:pPr>
              <w:rPr>
                <w:rFonts w:cs="Arial"/>
                <w:b/>
                <w:bCs/>
                <w:lang w:val="de-CH" w:eastAsia="de-CH"/>
              </w:rPr>
            </w:pPr>
            <w:r>
              <w:rPr>
                <w:rFonts w:cs="Arial"/>
                <w:b/>
                <w:lang w:val="de-CH" w:eastAsia="de-CH"/>
              </w:rPr>
              <w:t>Standplatzf</w:t>
            </w:r>
            <w:r w:rsidRPr="00471CD5">
              <w:rPr>
                <w:rFonts w:cs="Arial"/>
                <w:b/>
                <w:lang w:val="de-CH" w:eastAsia="de-CH"/>
              </w:rPr>
              <w:t>läche</w:t>
            </w:r>
            <w:r w:rsidR="0047469B" w:rsidRPr="00471CD5">
              <w:rPr>
                <w:rFonts w:cs="Arial"/>
                <w:lang w:val="de-CH" w:eastAsia="de-CH"/>
              </w:rPr>
              <w:t xml:space="preserve"> </w:t>
            </w:r>
            <w:r w:rsidR="006756D0" w:rsidRPr="00471CD5">
              <w:rPr>
                <w:rFonts w:cs="Arial"/>
                <w:b/>
                <w:bCs/>
                <w:lang w:val="de-CH" w:eastAsia="de-CH"/>
              </w:rPr>
              <w:t>20 -</w:t>
            </w:r>
            <w:r w:rsidR="00202F1C" w:rsidRPr="00471CD5">
              <w:rPr>
                <w:rFonts w:cs="Arial"/>
                <w:b/>
                <w:bCs/>
                <w:lang w:val="de-CH" w:eastAsia="de-CH"/>
              </w:rPr>
              <w:t xml:space="preserve"> </w:t>
            </w:r>
            <w:r w:rsidR="00283A5E" w:rsidRPr="00471CD5">
              <w:rPr>
                <w:rFonts w:cs="Arial"/>
                <w:b/>
                <w:bCs/>
                <w:lang w:val="de-CH" w:eastAsia="de-CH"/>
              </w:rPr>
              <w:t>30</w:t>
            </w:r>
            <w:r w:rsidR="00BD07AE" w:rsidRPr="00471CD5">
              <w:rPr>
                <w:rFonts w:cs="Arial"/>
                <w:b/>
                <w:bCs/>
                <w:lang w:val="de-CH" w:eastAsia="de-CH"/>
              </w:rPr>
              <w:t>m</w:t>
            </w:r>
            <w:r w:rsidR="00E20AAE" w:rsidRPr="00471CD5">
              <w:rPr>
                <w:rFonts w:cs="Arial"/>
                <w:b/>
                <w:bCs/>
                <w:lang w:val="de-CH" w:eastAsia="de-CH"/>
              </w:rPr>
              <w:t>²</w:t>
            </w:r>
          </w:p>
          <w:p w14:paraId="0C0055F6" w14:textId="77777777" w:rsidR="00CF04F8" w:rsidRDefault="00CF04F8" w:rsidP="00FD095C">
            <w:pPr>
              <w:rPr>
                <w:rFonts w:cs="Arial"/>
                <w:b/>
                <w:lang w:val="de-CH" w:eastAsia="de-CH"/>
              </w:rPr>
            </w:pPr>
            <w:r>
              <w:rPr>
                <w:rFonts w:cs="Arial"/>
                <w:b/>
                <w:lang w:val="de-CH" w:eastAsia="de-CH"/>
              </w:rPr>
              <w:t>inkl. 1x Stromanschluss (Schwach)</w:t>
            </w:r>
          </w:p>
          <w:p w14:paraId="69E7CB1F" w14:textId="1E5708FB" w:rsidR="00D70555" w:rsidRPr="00471CD5" w:rsidRDefault="00D70555" w:rsidP="00FD095C">
            <w:pPr>
              <w:rPr>
                <w:rFonts w:cs="Arial"/>
                <w:lang w:val="de-CH" w:eastAsia="de-CH"/>
              </w:rPr>
            </w:pPr>
            <w:r w:rsidRPr="00471CD5">
              <w:rPr>
                <w:rFonts w:cs="Arial"/>
                <w:lang w:val="de-CH" w:eastAsia="de-CH"/>
              </w:rPr>
              <w:t>Länge:</w:t>
            </w:r>
          </w:p>
          <w:p w14:paraId="72503746" w14:textId="369BA62C" w:rsidR="00072DD4" w:rsidRPr="00AE15FD" w:rsidRDefault="00D70555" w:rsidP="000343DA">
            <w:pPr>
              <w:rPr>
                <w:rFonts w:cs="Arial"/>
                <w:lang w:val="de-CH" w:eastAsia="de-CH"/>
              </w:rPr>
            </w:pPr>
            <w:r w:rsidRPr="00471CD5">
              <w:rPr>
                <w:rFonts w:cs="Arial"/>
                <w:lang w:val="de-CH" w:eastAsia="de-CH"/>
              </w:rPr>
              <w:t>Breite: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D93B2" w14:textId="77777777" w:rsidR="0047469B" w:rsidRPr="00471CD5" w:rsidRDefault="0047469B" w:rsidP="00E20AAE">
            <w:pPr>
              <w:jc w:val="center"/>
              <w:rPr>
                <w:rFonts w:cs="Arial"/>
                <w:lang w:val="de-CH" w:eastAsia="de-CH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075FF" w14:textId="44392657" w:rsidR="0047469B" w:rsidRPr="00FB26BC" w:rsidRDefault="0047469B" w:rsidP="00E20AAE">
            <w:pPr>
              <w:jc w:val="center"/>
              <w:rPr>
                <w:rFonts w:cs="Arial"/>
                <w:lang w:val="de-CH" w:eastAsia="de-CH"/>
              </w:rPr>
            </w:pPr>
            <w:r w:rsidRPr="00FB26BC">
              <w:rPr>
                <w:rFonts w:cs="Arial"/>
                <w:lang w:val="de-CH" w:eastAsia="de-CH"/>
              </w:rPr>
              <w:t>1</w:t>
            </w:r>
            <w:r w:rsidR="00C62F61" w:rsidRPr="00FB26BC">
              <w:rPr>
                <w:rFonts w:cs="Arial"/>
                <w:lang w:val="de-CH" w:eastAsia="de-CH"/>
              </w:rPr>
              <w:t>8</w:t>
            </w:r>
            <w:r w:rsidRPr="00FB26BC">
              <w:rPr>
                <w:rFonts w:cs="Arial"/>
                <w:lang w:val="de-CH" w:eastAsia="de-CH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4B5B7" w14:textId="77777777" w:rsidR="0047469B" w:rsidRPr="00FB26BC" w:rsidRDefault="0047469B" w:rsidP="00E20AAE">
            <w:pPr>
              <w:jc w:val="center"/>
              <w:rPr>
                <w:rFonts w:cs="Arial"/>
                <w:lang w:val="de-CH" w:eastAsia="de-CH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04FF1" w14:textId="77777777" w:rsidR="0047469B" w:rsidRPr="00FB26BC" w:rsidRDefault="0047469B" w:rsidP="00E20AAE">
            <w:pPr>
              <w:jc w:val="center"/>
              <w:rPr>
                <w:rFonts w:cs="Arial"/>
                <w:lang w:val="de-CH" w:eastAsia="de-CH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3215B" w14:textId="5ACF55FA" w:rsidR="0047469B" w:rsidRPr="00FB26BC" w:rsidRDefault="0047469B" w:rsidP="00E20AAE">
            <w:pPr>
              <w:jc w:val="center"/>
              <w:rPr>
                <w:rFonts w:cs="Arial"/>
                <w:lang w:val="de-CH" w:eastAsia="de-CH"/>
              </w:rPr>
            </w:pPr>
            <w:r w:rsidRPr="00FB26BC">
              <w:rPr>
                <w:rFonts w:cs="Arial"/>
                <w:lang w:val="de-CH" w:eastAsia="de-CH"/>
              </w:rPr>
              <w:t>220.00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584BE" w14:textId="3894EAE1" w:rsidR="0047469B" w:rsidRPr="00471CD5" w:rsidRDefault="0047469B" w:rsidP="00E20AAE">
            <w:pPr>
              <w:rPr>
                <w:rFonts w:cs="Arial"/>
                <w:lang w:val="de-CH" w:eastAsia="de-CH"/>
              </w:rPr>
            </w:pPr>
          </w:p>
        </w:tc>
      </w:tr>
      <w:tr w:rsidR="009D757D" w:rsidRPr="00471CD5" w14:paraId="5A1490C0" w14:textId="77777777" w:rsidTr="000950C7">
        <w:trPr>
          <w:trHeight w:val="504"/>
        </w:trPr>
        <w:tc>
          <w:tcPr>
            <w:tcW w:w="3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0A5BB" w14:textId="41332D26" w:rsidR="000343DA" w:rsidRPr="00471CD5" w:rsidRDefault="00D70555" w:rsidP="000343DA">
            <w:pPr>
              <w:rPr>
                <w:rFonts w:cs="Arial"/>
                <w:b/>
                <w:color w:val="00B050"/>
                <w:lang w:val="de-CH" w:eastAsia="de-CH"/>
              </w:rPr>
            </w:pPr>
            <w:r w:rsidRPr="00471CD5">
              <w:rPr>
                <w:rFonts w:cs="Arial"/>
                <w:b/>
                <w:color w:val="00B050"/>
                <w:lang w:val="de-CH" w:eastAsia="de-CH"/>
              </w:rPr>
              <w:t>Gastronomie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BF0D7D" w14:textId="77777777" w:rsidR="000343DA" w:rsidRPr="00471CD5" w:rsidRDefault="000343DA" w:rsidP="000343DA">
            <w:pPr>
              <w:jc w:val="center"/>
              <w:rPr>
                <w:rFonts w:cs="Arial"/>
                <w:bCs/>
                <w:color w:val="00B050"/>
                <w:lang w:val="de-CH" w:eastAsia="de-CH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1705EF" w14:textId="0161E555" w:rsidR="000343DA" w:rsidRPr="00FB26BC" w:rsidRDefault="00BA71E0" w:rsidP="000343DA">
            <w:pPr>
              <w:jc w:val="center"/>
              <w:rPr>
                <w:rFonts w:cs="Arial"/>
                <w:color w:val="00B050"/>
                <w:lang w:val="de-CH" w:eastAsia="de-CH"/>
              </w:rPr>
            </w:pPr>
            <w:r w:rsidRPr="00FB26BC">
              <w:rPr>
                <w:rFonts w:cs="Arial"/>
                <w:color w:val="00B050"/>
                <w:lang w:val="de-CH" w:eastAsia="de-CH"/>
              </w:rPr>
              <w:t>3</w:t>
            </w:r>
            <w:r w:rsidR="00B450C2" w:rsidRPr="00FB26BC">
              <w:rPr>
                <w:rFonts w:cs="Arial"/>
                <w:color w:val="00B050"/>
                <w:lang w:val="de-CH" w:eastAsia="de-CH"/>
              </w:rPr>
              <w:t>5</w:t>
            </w:r>
            <w:r w:rsidRPr="00FB26BC">
              <w:rPr>
                <w:rFonts w:cs="Arial"/>
                <w:color w:val="00B050"/>
                <w:lang w:val="de-CH" w:eastAsia="de-CH"/>
              </w:rPr>
              <w:t>0</w:t>
            </w:r>
            <w:r w:rsidR="000343DA" w:rsidRPr="00FB26BC">
              <w:rPr>
                <w:rFonts w:cs="Arial"/>
                <w:color w:val="00B050"/>
                <w:lang w:val="de-CH" w:eastAsia="de-CH"/>
              </w:rPr>
              <w:t>.00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62F1B3" w14:textId="77777777" w:rsidR="000343DA" w:rsidRPr="00FB26BC" w:rsidRDefault="000343DA" w:rsidP="000343DA">
            <w:pPr>
              <w:jc w:val="center"/>
              <w:rPr>
                <w:rFonts w:cs="Arial"/>
                <w:color w:val="00B050"/>
                <w:lang w:val="de-CH" w:eastAsia="de-CH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F2C34E" w14:textId="77777777" w:rsidR="000343DA" w:rsidRPr="00FB26BC" w:rsidRDefault="000343DA" w:rsidP="000343DA">
            <w:pPr>
              <w:jc w:val="center"/>
              <w:rPr>
                <w:rFonts w:cs="Arial"/>
                <w:color w:val="00B050"/>
                <w:lang w:val="de-CH" w:eastAsia="de-CH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729252" w14:textId="3DBE38E2" w:rsidR="000343DA" w:rsidRPr="00FB26BC" w:rsidRDefault="00BA71E0" w:rsidP="000343DA">
            <w:pPr>
              <w:jc w:val="center"/>
              <w:rPr>
                <w:rFonts w:cs="Arial"/>
                <w:color w:val="00B050"/>
                <w:lang w:val="de-CH" w:eastAsia="de-CH"/>
              </w:rPr>
            </w:pPr>
            <w:r w:rsidRPr="00FB26BC">
              <w:rPr>
                <w:rFonts w:cs="Arial"/>
                <w:color w:val="00B050"/>
                <w:lang w:val="de-CH" w:eastAsia="de-CH"/>
              </w:rPr>
              <w:t>4</w:t>
            </w:r>
            <w:r w:rsidR="00B450C2" w:rsidRPr="00FB26BC">
              <w:rPr>
                <w:rFonts w:cs="Arial"/>
                <w:color w:val="00B050"/>
                <w:lang w:val="de-CH" w:eastAsia="de-CH"/>
              </w:rPr>
              <w:t>5</w:t>
            </w:r>
            <w:r w:rsidRPr="00FB26BC">
              <w:rPr>
                <w:rFonts w:cs="Arial"/>
                <w:color w:val="00B050"/>
                <w:lang w:val="de-CH" w:eastAsia="de-CH"/>
              </w:rPr>
              <w:t>0</w:t>
            </w:r>
            <w:r w:rsidR="000343DA" w:rsidRPr="00FB26BC">
              <w:rPr>
                <w:rFonts w:cs="Arial"/>
                <w:color w:val="00B050"/>
                <w:lang w:val="de-CH" w:eastAsia="de-CH"/>
              </w:rPr>
              <w:t>.00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0A4E5D" w14:textId="77777777" w:rsidR="000343DA" w:rsidRPr="00471CD5" w:rsidRDefault="000343DA" w:rsidP="000343DA">
            <w:pPr>
              <w:rPr>
                <w:rFonts w:cs="Arial"/>
                <w:bCs/>
                <w:color w:val="00B050"/>
                <w:lang w:val="de-CH" w:eastAsia="de-CH"/>
              </w:rPr>
            </w:pPr>
          </w:p>
        </w:tc>
      </w:tr>
      <w:tr w:rsidR="000950C7" w:rsidRPr="00471CD5" w14:paraId="1B190593" w14:textId="77777777" w:rsidTr="000950C7">
        <w:trPr>
          <w:gridAfter w:val="3"/>
          <w:wAfter w:w="3543" w:type="dxa"/>
          <w:trHeight w:val="410"/>
        </w:trPr>
        <w:tc>
          <w:tcPr>
            <w:tcW w:w="3063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F3504DF" w14:textId="4A8549B4" w:rsidR="000950C7" w:rsidRPr="00471CD5" w:rsidRDefault="000950C7" w:rsidP="00FD095C">
            <w:pPr>
              <w:rPr>
                <w:rFonts w:cs="Arial"/>
                <w:b/>
                <w:bCs/>
                <w:lang w:val="de-CH" w:eastAsia="de-CH"/>
              </w:rPr>
            </w:pP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231BE67" w14:textId="77777777" w:rsidR="000950C7" w:rsidRPr="00471CD5" w:rsidRDefault="000950C7" w:rsidP="00E20AAE">
            <w:pPr>
              <w:jc w:val="center"/>
              <w:rPr>
                <w:rFonts w:cs="Arial"/>
                <w:lang w:val="de-CH" w:eastAsia="de-CH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6FEB5B0" w14:textId="77777777" w:rsidR="000950C7" w:rsidRPr="00471CD5" w:rsidRDefault="000950C7" w:rsidP="00E20AAE">
            <w:pPr>
              <w:jc w:val="center"/>
              <w:rPr>
                <w:rFonts w:cs="Arial"/>
                <w:lang w:val="de-CH" w:eastAsia="de-CH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0D7AA69" w14:textId="77777777" w:rsidR="000950C7" w:rsidRPr="00471CD5" w:rsidRDefault="000950C7" w:rsidP="00E20AAE">
            <w:pPr>
              <w:jc w:val="center"/>
              <w:rPr>
                <w:rFonts w:cs="Arial"/>
                <w:lang w:val="de-CH" w:eastAsia="de-CH"/>
              </w:rPr>
            </w:pPr>
          </w:p>
        </w:tc>
      </w:tr>
      <w:tr w:rsidR="000950C7" w:rsidRPr="00471CD5" w14:paraId="7B93652F" w14:textId="77777777" w:rsidTr="000950C7">
        <w:trPr>
          <w:gridAfter w:val="3"/>
          <w:wAfter w:w="3543" w:type="dxa"/>
          <w:trHeight w:val="555"/>
        </w:trPr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E8757" w14:textId="65A0C2FD" w:rsidR="000950C7" w:rsidRPr="00FB26BC" w:rsidRDefault="000950C7" w:rsidP="000950C7">
            <w:pPr>
              <w:rPr>
                <w:rFonts w:cs="Arial"/>
                <w:b/>
                <w:bCs/>
                <w:lang w:val="de-CH" w:eastAsia="de-CH"/>
              </w:rPr>
            </w:pPr>
            <w:proofErr w:type="spellStart"/>
            <w:r w:rsidRPr="00471CD5">
              <w:rPr>
                <w:rFonts w:cs="Arial"/>
                <w:b/>
                <w:bCs/>
                <w:lang w:val="de-CH" w:eastAsia="de-CH"/>
              </w:rPr>
              <w:t>Märitstandes</w:t>
            </w:r>
            <w:proofErr w:type="spellEnd"/>
            <w:r w:rsidRPr="00471CD5">
              <w:rPr>
                <w:rFonts w:cs="Arial"/>
                <w:b/>
                <w:bCs/>
                <w:lang w:val="de-CH" w:eastAsia="de-CH"/>
              </w:rPr>
              <w:t xml:space="preserve"> 10m²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72C0D" w14:textId="77777777" w:rsidR="000950C7" w:rsidRPr="00471CD5" w:rsidRDefault="000950C7" w:rsidP="000950C7">
            <w:pPr>
              <w:jc w:val="center"/>
              <w:rPr>
                <w:rFonts w:cs="Arial"/>
                <w:lang w:val="de-CH" w:eastAsia="de-CH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20F5C" w14:textId="543BCBDB" w:rsidR="000950C7" w:rsidRPr="00471CD5" w:rsidRDefault="000950C7" w:rsidP="000950C7">
            <w:pPr>
              <w:jc w:val="center"/>
              <w:rPr>
                <w:rFonts w:cs="Arial"/>
                <w:lang w:val="de-CH" w:eastAsia="de-CH"/>
              </w:rPr>
            </w:pPr>
            <w:r w:rsidRPr="00471CD5">
              <w:rPr>
                <w:rFonts w:cs="Arial"/>
                <w:lang w:val="de-CH" w:eastAsia="de-CH"/>
              </w:rPr>
              <w:t>2</w:t>
            </w:r>
            <w:r w:rsidR="00AE15FD">
              <w:rPr>
                <w:rFonts w:cs="Arial"/>
                <w:lang w:val="de-CH" w:eastAsia="de-CH"/>
              </w:rPr>
              <w:t>5</w:t>
            </w:r>
            <w:r w:rsidRPr="00471CD5">
              <w:rPr>
                <w:rFonts w:cs="Arial"/>
                <w:lang w:val="de-CH" w:eastAsia="de-CH"/>
              </w:rPr>
              <w:t>.00</w:t>
            </w:r>
            <w:r w:rsidR="00C25183">
              <w:rPr>
                <w:rFonts w:cs="Arial"/>
                <w:lang w:val="de-CH" w:eastAsia="de-CH"/>
              </w:rPr>
              <w:t xml:space="preserve"> / Stand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21919" w14:textId="77777777" w:rsidR="000950C7" w:rsidRPr="00471CD5" w:rsidRDefault="000950C7" w:rsidP="000950C7">
            <w:pPr>
              <w:jc w:val="center"/>
              <w:rPr>
                <w:rFonts w:cs="Arial"/>
                <w:lang w:val="de-CH" w:eastAsia="de-CH"/>
              </w:rPr>
            </w:pPr>
          </w:p>
        </w:tc>
      </w:tr>
      <w:tr w:rsidR="000950C7" w:rsidRPr="00471CD5" w14:paraId="101A3031" w14:textId="77777777" w:rsidTr="000950C7">
        <w:trPr>
          <w:gridAfter w:val="3"/>
          <w:wAfter w:w="3543" w:type="dxa"/>
          <w:trHeight w:val="555"/>
        </w:trPr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392B4" w14:textId="182E8377" w:rsidR="000950C7" w:rsidRPr="00471CD5" w:rsidRDefault="000950C7" w:rsidP="000950C7">
            <w:pPr>
              <w:rPr>
                <w:rFonts w:cs="Arial"/>
                <w:b/>
                <w:lang w:val="de-CH" w:eastAsia="de-CH"/>
              </w:rPr>
            </w:pPr>
            <w:r w:rsidRPr="00471CD5">
              <w:rPr>
                <w:rFonts w:cs="Arial"/>
                <w:b/>
                <w:lang w:val="de-CH" w:eastAsia="de-CH"/>
              </w:rPr>
              <w:t>Alkoholausschank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EFFAAD" w14:textId="77777777" w:rsidR="000950C7" w:rsidRPr="00471CD5" w:rsidRDefault="000950C7" w:rsidP="000950C7">
            <w:pPr>
              <w:jc w:val="center"/>
              <w:rPr>
                <w:rFonts w:cs="Arial"/>
                <w:lang w:val="de-CH" w:eastAsia="de-CH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709F47" w14:textId="4FC0A3E8" w:rsidR="000950C7" w:rsidRPr="00471CD5" w:rsidRDefault="000950C7" w:rsidP="000950C7">
            <w:pPr>
              <w:jc w:val="center"/>
              <w:rPr>
                <w:rFonts w:cs="Arial"/>
                <w:lang w:val="de-CH" w:eastAsia="de-CH"/>
              </w:rPr>
            </w:pPr>
            <w:r w:rsidRPr="00471CD5">
              <w:rPr>
                <w:rFonts w:cs="Arial"/>
                <w:lang w:val="de-CH" w:eastAsia="de-CH"/>
              </w:rPr>
              <w:t>50.00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9B5E3A" w14:textId="77777777" w:rsidR="000950C7" w:rsidRPr="00471CD5" w:rsidRDefault="000950C7" w:rsidP="000950C7">
            <w:pPr>
              <w:jc w:val="center"/>
              <w:rPr>
                <w:rFonts w:cs="Arial"/>
                <w:lang w:val="de-CH" w:eastAsia="de-CH"/>
              </w:rPr>
            </w:pPr>
          </w:p>
        </w:tc>
      </w:tr>
      <w:tr w:rsidR="008606A1" w:rsidRPr="00471CD5" w14:paraId="772AD89C" w14:textId="77777777" w:rsidTr="000950C7">
        <w:trPr>
          <w:gridAfter w:val="3"/>
          <w:wAfter w:w="3543" w:type="dxa"/>
          <w:trHeight w:val="412"/>
        </w:trPr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A053D" w14:textId="6C7889D0" w:rsidR="008606A1" w:rsidRPr="00471CD5" w:rsidRDefault="008606A1" w:rsidP="008606A1">
            <w:pPr>
              <w:rPr>
                <w:rFonts w:cs="Arial"/>
                <w:b/>
                <w:lang w:val="de-CH" w:eastAsia="de-CH"/>
              </w:rPr>
            </w:pPr>
            <w:r w:rsidRPr="00471CD5">
              <w:rPr>
                <w:rFonts w:cs="Arial"/>
                <w:b/>
                <w:lang w:val="de-CH" w:eastAsia="de-CH"/>
              </w:rPr>
              <w:t>Starkstrom</w:t>
            </w:r>
            <w:r>
              <w:rPr>
                <w:rFonts w:cs="Arial"/>
                <w:b/>
                <w:lang w:val="de-CH" w:eastAsia="de-CH"/>
              </w:rPr>
              <w:t xml:space="preserve"> </w:t>
            </w:r>
            <w:r w:rsidRPr="00471CD5">
              <w:rPr>
                <w:rFonts w:cs="Arial"/>
                <w:b/>
                <w:lang w:val="de-CH" w:eastAsia="de-CH"/>
              </w:rPr>
              <w:t>(</w:t>
            </w:r>
            <w:r w:rsidR="00CF04F8">
              <w:rPr>
                <w:rFonts w:cs="Arial"/>
                <w:b/>
                <w:lang w:val="de-CH" w:eastAsia="de-CH"/>
              </w:rPr>
              <w:t>M</w:t>
            </w:r>
            <w:r w:rsidRPr="00471CD5">
              <w:rPr>
                <w:rFonts w:cs="Arial"/>
                <w:b/>
                <w:lang w:val="de-CH" w:eastAsia="de-CH"/>
              </w:rPr>
              <w:t>ax. C16)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601FE" w14:textId="77777777" w:rsidR="008606A1" w:rsidRPr="00471CD5" w:rsidRDefault="008606A1" w:rsidP="008606A1">
            <w:pPr>
              <w:jc w:val="center"/>
              <w:rPr>
                <w:rFonts w:cs="Arial"/>
                <w:lang w:val="de-CH" w:eastAsia="de-CH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1A88C" w14:textId="67F593FE" w:rsidR="008606A1" w:rsidRPr="00471CD5" w:rsidRDefault="008606A1" w:rsidP="008606A1">
            <w:pPr>
              <w:jc w:val="center"/>
              <w:rPr>
                <w:rFonts w:cs="Arial"/>
                <w:lang w:val="de-CH" w:eastAsia="de-CH"/>
              </w:rPr>
            </w:pPr>
            <w:r w:rsidRPr="00471CD5">
              <w:rPr>
                <w:rFonts w:cs="Arial"/>
                <w:lang w:val="de-CH" w:eastAsia="de-CH"/>
              </w:rPr>
              <w:t>2</w:t>
            </w:r>
            <w:r>
              <w:rPr>
                <w:rFonts w:cs="Arial"/>
                <w:lang w:val="de-CH" w:eastAsia="de-CH"/>
              </w:rPr>
              <w:t>5</w:t>
            </w:r>
            <w:r w:rsidRPr="00471CD5">
              <w:rPr>
                <w:rFonts w:cs="Arial"/>
                <w:lang w:val="de-CH" w:eastAsia="de-CH"/>
              </w:rPr>
              <w:t>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CABC7" w14:textId="77777777" w:rsidR="008606A1" w:rsidRPr="00471CD5" w:rsidRDefault="008606A1" w:rsidP="008606A1">
            <w:pPr>
              <w:jc w:val="center"/>
              <w:rPr>
                <w:rFonts w:cs="Arial"/>
                <w:lang w:val="de-CH" w:eastAsia="de-CH"/>
              </w:rPr>
            </w:pPr>
          </w:p>
        </w:tc>
      </w:tr>
      <w:tr w:rsidR="008606A1" w:rsidRPr="00471CD5" w14:paraId="0030D074" w14:textId="77777777" w:rsidTr="000950C7">
        <w:trPr>
          <w:gridAfter w:val="3"/>
          <w:wAfter w:w="3543" w:type="dxa"/>
          <w:trHeight w:val="398"/>
        </w:trPr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15F95" w14:textId="573C3BA0" w:rsidR="008606A1" w:rsidRPr="00471CD5" w:rsidRDefault="008606A1" w:rsidP="008606A1">
            <w:pPr>
              <w:rPr>
                <w:rFonts w:cs="Arial"/>
                <w:b/>
                <w:lang w:val="de-CH" w:eastAsia="de-CH"/>
              </w:rPr>
            </w:pPr>
            <w:r w:rsidRPr="00471CD5">
              <w:rPr>
                <w:rFonts w:cs="Arial"/>
                <w:b/>
                <w:lang w:val="de-CH" w:eastAsia="de-CH"/>
              </w:rPr>
              <w:t>Abfallpauschale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9C6F4" w14:textId="77777777" w:rsidR="008606A1" w:rsidRPr="00471CD5" w:rsidRDefault="008606A1" w:rsidP="008606A1">
            <w:pPr>
              <w:jc w:val="center"/>
              <w:rPr>
                <w:rFonts w:cs="Arial"/>
                <w:lang w:val="de-CH" w:eastAsia="de-CH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6CB24" w14:textId="6E0D9DBD" w:rsidR="008606A1" w:rsidRPr="00471CD5" w:rsidRDefault="008606A1" w:rsidP="008606A1">
            <w:pPr>
              <w:jc w:val="center"/>
              <w:rPr>
                <w:rFonts w:cs="Arial"/>
                <w:lang w:val="de-CH" w:eastAsia="de-CH"/>
              </w:rPr>
            </w:pPr>
            <w:r w:rsidRPr="00471CD5">
              <w:rPr>
                <w:rFonts w:cs="Arial"/>
                <w:lang w:val="de-CH" w:eastAsia="de-CH"/>
              </w:rPr>
              <w:t>10.00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F511A" w14:textId="77777777" w:rsidR="008606A1" w:rsidRPr="00471CD5" w:rsidRDefault="008606A1" w:rsidP="008606A1">
            <w:pPr>
              <w:jc w:val="center"/>
              <w:rPr>
                <w:rFonts w:cs="Arial"/>
                <w:lang w:val="de-CH" w:eastAsia="de-CH"/>
              </w:rPr>
            </w:pPr>
          </w:p>
        </w:tc>
      </w:tr>
      <w:tr w:rsidR="008606A1" w:rsidRPr="00471CD5" w14:paraId="2AF96D63" w14:textId="77777777" w:rsidTr="000950C7">
        <w:trPr>
          <w:gridAfter w:val="3"/>
          <w:wAfter w:w="3543" w:type="dxa"/>
          <w:trHeight w:val="676"/>
        </w:trPr>
        <w:tc>
          <w:tcPr>
            <w:tcW w:w="5372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14:paraId="634571D6" w14:textId="77777777" w:rsidR="008606A1" w:rsidRPr="00471CD5" w:rsidRDefault="008606A1" w:rsidP="008606A1">
            <w:pPr>
              <w:ind w:left="-86"/>
              <w:rPr>
                <w:rFonts w:cs="Arial"/>
                <w:b/>
                <w:bCs/>
                <w:lang w:val="de-CH" w:eastAsia="de-CH"/>
              </w:rPr>
            </w:pPr>
          </w:p>
          <w:p w14:paraId="5CC3193E" w14:textId="7A2D198C" w:rsidR="008606A1" w:rsidRPr="00471CD5" w:rsidRDefault="008606A1" w:rsidP="008606A1">
            <w:pPr>
              <w:rPr>
                <w:rFonts w:cs="Arial"/>
                <w:sz w:val="24"/>
                <w:szCs w:val="24"/>
                <w:lang w:val="de-CH" w:eastAsia="de-CH"/>
              </w:rPr>
            </w:pPr>
            <w:r w:rsidRPr="00471CD5">
              <w:rPr>
                <w:rFonts w:cs="Arial"/>
                <w:b/>
                <w:bCs/>
                <w:sz w:val="24"/>
                <w:szCs w:val="24"/>
                <w:lang w:val="de-CH" w:eastAsia="de-CH"/>
              </w:rPr>
              <w:t>Total einzuzahlender Betrag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B1409" w14:textId="2A279898" w:rsidR="008606A1" w:rsidRPr="00471CD5" w:rsidRDefault="008606A1" w:rsidP="008606A1">
            <w:pPr>
              <w:spacing w:before="240"/>
              <w:rPr>
                <w:rFonts w:cs="Arial"/>
                <w:lang w:val="de-CH" w:eastAsia="de-CH"/>
              </w:rPr>
            </w:pPr>
          </w:p>
        </w:tc>
      </w:tr>
    </w:tbl>
    <w:p w14:paraId="3B47CA8A" w14:textId="77777777" w:rsidR="00C25183" w:rsidRDefault="00C25183">
      <w:pPr>
        <w:rPr>
          <w:rFonts w:cs="Arial"/>
          <w:b/>
          <w:bCs/>
          <w:sz w:val="24"/>
          <w:szCs w:val="24"/>
        </w:rPr>
      </w:pPr>
    </w:p>
    <w:p w14:paraId="36B81101" w14:textId="77777777" w:rsidR="00CF04F8" w:rsidRPr="00AF28FD" w:rsidRDefault="00CF04F8">
      <w:pPr>
        <w:rPr>
          <w:rFonts w:cs="Arial"/>
          <w:b/>
          <w:bCs/>
          <w:sz w:val="24"/>
          <w:szCs w:val="24"/>
        </w:rPr>
      </w:pPr>
    </w:p>
    <w:p w14:paraId="2FD5FF0E" w14:textId="01B48ADB" w:rsidR="00C25183" w:rsidRPr="00AF28FD" w:rsidRDefault="00C25183">
      <w:pPr>
        <w:rPr>
          <w:rFonts w:cs="Arial"/>
          <w:b/>
          <w:bCs/>
        </w:rPr>
      </w:pPr>
      <w:r w:rsidRPr="00AF28FD">
        <w:rPr>
          <w:rFonts w:cs="Arial"/>
          <w:b/>
          <w:bCs/>
        </w:rPr>
        <w:t>Ort / Datum:</w:t>
      </w:r>
      <w:r w:rsidR="004574AA" w:rsidRPr="00AF28FD">
        <w:rPr>
          <w:rFonts w:cs="Arial"/>
          <w:b/>
          <w:bCs/>
        </w:rPr>
        <w:tab/>
      </w:r>
      <w:r w:rsidR="004574AA" w:rsidRPr="00AF28FD">
        <w:rPr>
          <w:rFonts w:cs="Arial"/>
          <w:b/>
          <w:bCs/>
          <w:u w:val="single"/>
        </w:rPr>
        <w:tab/>
      </w:r>
      <w:r w:rsidR="004574AA" w:rsidRPr="00AF28FD">
        <w:rPr>
          <w:rFonts w:cs="Arial"/>
          <w:b/>
          <w:bCs/>
          <w:u w:val="single"/>
        </w:rPr>
        <w:tab/>
      </w:r>
      <w:r w:rsidR="004574AA" w:rsidRPr="00AF28FD">
        <w:rPr>
          <w:rFonts w:cs="Arial"/>
          <w:b/>
          <w:bCs/>
          <w:u w:val="single"/>
        </w:rPr>
        <w:tab/>
      </w:r>
      <w:r w:rsidR="004574AA" w:rsidRPr="00AF28FD">
        <w:rPr>
          <w:rFonts w:cs="Arial"/>
          <w:b/>
          <w:bCs/>
          <w:u w:val="single"/>
        </w:rPr>
        <w:tab/>
      </w:r>
      <w:r w:rsidR="004574AA" w:rsidRPr="00AF28FD">
        <w:rPr>
          <w:rFonts w:cs="Arial"/>
          <w:b/>
          <w:bCs/>
          <w:u w:val="single"/>
        </w:rPr>
        <w:tab/>
      </w:r>
    </w:p>
    <w:p w14:paraId="59699D2C" w14:textId="77777777" w:rsidR="00C25183" w:rsidRPr="00AF28FD" w:rsidRDefault="00C25183">
      <w:pPr>
        <w:rPr>
          <w:rFonts w:cs="Arial"/>
          <w:b/>
          <w:bCs/>
          <w:sz w:val="24"/>
          <w:szCs w:val="24"/>
        </w:rPr>
      </w:pPr>
    </w:p>
    <w:p w14:paraId="244D9D06" w14:textId="063FA6D0" w:rsidR="00C25183" w:rsidRPr="00AF28FD" w:rsidRDefault="00C25183">
      <w:pPr>
        <w:rPr>
          <w:rFonts w:cs="Arial"/>
          <w:b/>
          <w:bCs/>
        </w:rPr>
      </w:pPr>
      <w:r w:rsidRPr="00AF28FD">
        <w:rPr>
          <w:rFonts w:cs="Arial"/>
          <w:b/>
          <w:bCs/>
        </w:rPr>
        <w:t>Unterschrift:</w:t>
      </w:r>
      <w:r w:rsidR="004574AA" w:rsidRPr="00AF28FD">
        <w:rPr>
          <w:rFonts w:cs="Arial"/>
          <w:b/>
          <w:bCs/>
        </w:rPr>
        <w:tab/>
      </w:r>
      <w:r w:rsidR="004574AA" w:rsidRPr="00AF28FD">
        <w:rPr>
          <w:rFonts w:cs="Arial"/>
          <w:b/>
          <w:bCs/>
          <w:u w:val="single"/>
        </w:rPr>
        <w:tab/>
      </w:r>
      <w:r w:rsidR="004574AA" w:rsidRPr="00AF28FD">
        <w:rPr>
          <w:rFonts w:cs="Arial"/>
          <w:b/>
          <w:bCs/>
          <w:u w:val="single"/>
        </w:rPr>
        <w:tab/>
      </w:r>
      <w:r w:rsidR="004574AA" w:rsidRPr="00AF28FD">
        <w:rPr>
          <w:rFonts w:cs="Arial"/>
          <w:b/>
          <w:bCs/>
          <w:u w:val="single"/>
        </w:rPr>
        <w:tab/>
      </w:r>
      <w:r w:rsidR="004574AA" w:rsidRPr="00AF28FD">
        <w:rPr>
          <w:rFonts w:cs="Arial"/>
          <w:b/>
          <w:bCs/>
          <w:u w:val="single"/>
        </w:rPr>
        <w:tab/>
      </w:r>
      <w:r w:rsidR="004574AA" w:rsidRPr="00AF28FD">
        <w:rPr>
          <w:rFonts w:cs="Arial"/>
          <w:b/>
          <w:bCs/>
          <w:u w:val="single"/>
        </w:rPr>
        <w:tab/>
      </w:r>
    </w:p>
    <w:p w14:paraId="74065FF3" w14:textId="77777777" w:rsidR="00C25183" w:rsidRPr="00AF28FD" w:rsidRDefault="00C25183">
      <w:pPr>
        <w:rPr>
          <w:rFonts w:cs="Arial"/>
        </w:rPr>
      </w:pPr>
    </w:p>
    <w:p w14:paraId="242146E9" w14:textId="00BD59F5" w:rsidR="004574AA" w:rsidRPr="00AF28FD" w:rsidRDefault="00E53EAD" w:rsidP="00A12F26">
      <w:pPr>
        <w:rPr>
          <w:rFonts w:cs="Arial"/>
        </w:rPr>
      </w:pPr>
      <w:r w:rsidRPr="00AF28FD">
        <w:rPr>
          <w:rFonts w:cs="Arial"/>
        </w:rPr>
        <w:t>Einsenden an:</w:t>
      </w:r>
      <w:r w:rsidR="001D466A" w:rsidRPr="00AF28FD">
        <w:rPr>
          <w:rFonts w:cs="Arial"/>
        </w:rPr>
        <w:tab/>
      </w:r>
      <w:r w:rsidR="00A12F26" w:rsidRPr="00AF28FD">
        <w:rPr>
          <w:rFonts w:cs="Arial"/>
        </w:rPr>
        <w:t xml:space="preserve">OK </w:t>
      </w:r>
      <w:proofErr w:type="spellStart"/>
      <w:r w:rsidR="00A12F26" w:rsidRPr="00AF28FD">
        <w:rPr>
          <w:rFonts w:cs="Arial"/>
        </w:rPr>
        <w:t>Worber</w:t>
      </w:r>
      <w:proofErr w:type="spellEnd"/>
      <w:r w:rsidR="00A12F26" w:rsidRPr="00AF28FD">
        <w:rPr>
          <w:rFonts w:cs="Arial"/>
        </w:rPr>
        <w:t xml:space="preserve"> </w:t>
      </w:r>
      <w:proofErr w:type="spellStart"/>
      <w:r w:rsidR="00A12F26" w:rsidRPr="00AF28FD">
        <w:rPr>
          <w:rFonts w:cs="Arial"/>
        </w:rPr>
        <w:t>Weihnachtsmärit</w:t>
      </w:r>
      <w:proofErr w:type="spellEnd"/>
      <w:r w:rsidR="00A12F26" w:rsidRPr="00AF28FD">
        <w:rPr>
          <w:rFonts w:cs="Arial"/>
        </w:rPr>
        <w:t xml:space="preserve">, Matthias Marthaler, </w:t>
      </w:r>
      <w:proofErr w:type="spellStart"/>
      <w:r w:rsidR="00A12F26" w:rsidRPr="00AF28FD">
        <w:rPr>
          <w:rFonts w:cs="Arial"/>
        </w:rPr>
        <w:t>Vechigenstrasse</w:t>
      </w:r>
      <w:proofErr w:type="spellEnd"/>
      <w:r w:rsidR="00A12F26" w:rsidRPr="00AF28FD">
        <w:rPr>
          <w:rFonts w:cs="Arial"/>
        </w:rPr>
        <w:t xml:space="preserve"> 39, 3076 Worb</w:t>
      </w:r>
    </w:p>
    <w:p w14:paraId="71219659" w14:textId="3FE481B2" w:rsidR="00C62F61" w:rsidRPr="00AF28FD" w:rsidRDefault="00AE15FD" w:rsidP="001D466A">
      <w:pPr>
        <w:ind w:left="708" w:firstLine="708"/>
        <w:rPr>
          <w:rFonts w:cs="Arial"/>
        </w:rPr>
      </w:pPr>
      <w:r w:rsidRPr="00AF28FD">
        <w:rPr>
          <w:rFonts w:cs="Arial"/>
        </w:rPr>
        <w:t>+41 79 432 42 10</w:t>
      </w:r>
      <w:r w:rsidR="001D466A" w:rsidRPr="00AF28FD">
        <w:rPr>
          <w:rFonts w:cs="Arial"/>
        </w:rPr>
        <w:t>,</w:t>
      </w:r>
      <w:r w:rsidRPr="00AF28FD">
        <w:rPr>
          <w:rFonts w:cs="Arial"/>
        </w:rPr>
        <w:t xml:space="preserve"> </w:t>
      </w:r>
      <w:r w:rsidRPr="00AF28FD">
        <w:t>ok</w:t>
      </w:r>
      <w:r w:rsidR="00FF1691" w:rsidRPr="00AF28FD">
        <w:t>@worber-weihnacht.ch</w:t>
      </w:r>
      <w:r w:rsidR="00C62F61" w:rsidRPr="00AF28FD">
        <w:rPr>
          <w:rFonts w:cs="Arial"/>
        </w:rPr>
        <w:br w:type="page"/>
      </w:r>
    </w:p>
    <w:p w14:paraId="380D33EF" w14:textId="77777777" w:rsidR="00B76E3D" w:rsidRDefault="00B76E3D" w:rsidP="00B76E3D">
      <w:pPr>
        <w:rPr>
          <w:sz w:val="22"/>
          <w:szCs w:val="24"/>
        </w:rPr>
      </w:pPr>
      <w:r>
        <w:rPr>
          <w:b/>
          <w:noProof/>
          <w:sz w:val="24"/>
          <w:szCs w:val="24"/>
          <w:lang w:val="de-CH" w:eastAsia="de-CH"/>
        </w:rPr>
        <w:lastRenderedPageBreak/>
        <w:drawing>
          <wp:anchor distT="0" distB="0" distL="114300" distR="114300" simplePos="0" relativeHeight="251703296" behindDoc="0" locked="0" layoutInCell="1" allowOverlap="1" wp14:anchorId="6F31D336" wp14:editId="6580A4E4">
            <wp:simplePos x="0" y="0"/>
            <wp:positionH relativeFrom="column">
              <wp:posOffset>1372987</wp:posOffset>
            </wp:positionH>
            <wp:positionV relativeFrom="paragraph">
              <wp:posOffset>-113621</wp:posOffset>
            </wp:positionV>
            <wp:extent cx="1595001" cy="393405"/>
            <wp:effectExtent l="0" t="0" r="0" b="635"/>
            <wp:wrapNone/>
            <wp:docPr id="888373892" name="Grafik 12" descr="Ein Bild, das Schrift, Typografie, Grafiken, Tex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4794575" name="Grafik 12" descr="Ein Bild, das Schrift, Typografie, Grafiken, Text enthält.&#10;&#10;Automatisch generierte Beschreibu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2796" cy="3953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noProof/>
          <w:sz w:val="24"/>
          <w:szCs w:val="24"/>
          <w:lang w:val="de-CH" w:eastAsia="de-CH"/>
        </w:rPr>
        <mc:AlternateContent>
          <mc:Choice Requires="wps">
            <w:drawing>
              <wp:anchor distT="0" distB="0" distL="114300" distR="114300" simplePos="0" relativeHeight="251699200" behindDoc="0" locked="0" layoutInCell="0" allowOverlap="1" wp14:anchorId="1342BCC9" wp14:editId="02512B76">
                <wp:simplePos x="0" y="0"/>
                <wp:positionH relativeFrom="column">
                  <wp:posOffset>-71063</wp:posOffset>
                </wp:positionH>
                <wp:positionV relativeFrom="paragraph">
                  <wp:posOffset>-155963</wp:posOffset>
                </wp:positionV>
                <wp:extent cx="1683144" cy="1552069"/>
                <wp:effectExtent l="0" t="0" r="0" b="0"/>
                <wp:wrapNone/>
                <wp:docPr id="70122213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3144" cy="155206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B536DB" w14:textId="77777777" w:rsidR="00B76E3D" w:rsidRPr="00A90FCE" w:rsidRDefault="00B76E3D" w:rsidP="00B76E3D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0565974" wp14:editId="5BB2605A">
                                  <wp:extent cx="1242144" cy="1242144"/>
                                  <wp:effectExtent l="0" t="0" r="2540" b="2540"/>
                                  <wp:docPr id="2040873505" name="Grafik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Grafik 2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44873" cy="124487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6067229" w14:textId="77777777" w:rsidR="00B76E3D" w:rsidRPr="00FA1F18" w:rsidRDefault="00B76E3D" w:rsidP="00B76E3D">
                            <w:pPr>
                              <w:ind w:left="426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42BCC9" id="_x0000_s1030" type="#_x0000_t202" style="position:absolute;margin-left:-5.6pt;margin-top:-12.3pt;width:132.55pt;height:122.2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" o:allowincell="f" filled="f" stroked="f">
                <v:textbox>
                  <w:txbxContent>
                    <w:p w14:paraId="6FB536DB" w14:textId="77777777" w:rsidR="00B76E3D" w:rsidRPr="00A90FCE" w:rsidRDefault="00B76E3D" w:rsidP="00B76E3D">
                      <w:pPr>
                        <w:rPr>
                          <w:b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0565974" wp14:editId="5BB2605A">
                            <wp:extent cx="1242144" cy="1242144"/>
                            <wp:effectExtent l="0" t="0" r="2540" b="2540"/>
                            <wp:docPr id="435628682" name="Grafik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Grafik 2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3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44873" cy="124487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6067229" w14:textId="77777777" w:rsidR="00B76E3D" w:rsidRPr="00FA1F18" w:rsidRDefault="00B76E3D" w:rsidP="00B76E3D">
                      <w:pPr>
                        <w:ind w:left="426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de-CH" w:eastAsia="de-CH"/>
        </w:rPr>
        <mc:AlternateContent>
          <mc:Choice Requires="wps">
            <w:drawing>
              <wp:anchor distT="0" distB="0" distL="114300" distR="114300" simplePos="0" relativeHeight="251701248" behindDoc="0" locked="0" layoutInCell="0" allowOverlap="1" wp14:anchorId="7EFD096F" wp14:editId="4C5FD0AD">
                <wp:simplePos x="0" y="0"/>
                <wp:positionH relativeFrom="column">
                  <wp:posOffset>3203783</wp:posOffset>
                </wp:positionH>
                <wp:positionV relativeFrom="paragraph">
                  <wp:posOffset>-109204</wp:posOffset>
                </wp:positionV>
                <wp:extent cx="3302635" cy="1229989"/>
                <wp:effectExtent l="0" t="0" r="3810" b="2540"/>
                <wp:wrapNone/>
                <wp:docPr id="1159334418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2635" cy="122998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BF9EDA" w14:textId="77777777" w:rsidR="00CF04F8" w:rsidRDefault="00CF04F8" w:rsidP="00CF04F8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34. </w:t>
                            </w:r>
                            <w:proofErr w:type="spellStart"/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Worber</w:t>
                            </w:r>
                            <w:proofErr w:type="spellEnd"/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Weihnachtsmärit</w:t>
                            </w:r>
                            <w:proofErr w:type="spellEnd"/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2026</w:t>
                            </w:r>
                          </w:p>
                          <w:p w14:paraId="363DE976" w14:textId="77777777" w:rsidR="00CF04F8" w:rsidRPr="005B4B01" w:rsidRDefault="00CF04F8" w:rsidP="00CF04F8">
                            <w:pPr>
                              <w:rPr>
                                <w:b/>
                                <w:sz w:val="16"/>
                                <w:szCs w:val="16"/>
                                <w:highlight w:val="black"/>
                              </w:rPr>
                            </w:pPr>
                          </w:p>
                          <w:p w14:paraId="00322CA9" w14:textId="77777777" w:rsidR="00CF04F8" w:rsidRPr="000C3EBE" w:rsidRDefault="00CF04F8" w:rsidP="00CF04F8">
                            <w:pPr>
                              <w:tabs>
                                <w:tab w:val="left" w:pos="2694"/>
                              </w:tabs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Samstag,</w:t>
                            </w:r>
                            <w:r w:rsidRPr="000C3EBE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05.12.2026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  <w:t xml:space="preserve">10.00 - </w:t>
                            </w:r>
                            <w:r w:rsidRPr="000C3EBE">
                              <w:rPr>
                                <w:b/>
                                <w:sz w:val="24"/>
                                <w:szCs w:val="24"/>
                              </w:rPr>
                              <w:t>21.00 Uhr</w:t>
                            </w:r>
                          </w:p>
                          <w:p w14:paraId="1FE80C3D" w14:textId="77777777" w:rsidR="00CF04F8" w:rsidRDefault="00CF04F8" w:rsidP="00CF04F8">
                            <w:pPr>
                              <w:tabs>
                                <w:tab w:val="left" w:pos="2694"/>
                              </w:tabs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Sonntag, 06.12.2026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  <w:t>10</w:t>
                            </w:r>
                            <w:r w:rsidRPr="000C3EBE">
                              <w:rPr>
                                <w:b/>
                                <w:sz w:val="24"/>
                                <w:szCs w:val="24"/>
                              </w:rPr>
                              <w:t>.00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C3EBE">
                              <w:rPr>
                                <w:b/>
                                <w:sz w:val="24"/>
                                <w:szCs w:val="24"/>
                              </w:rPr>
                              <w:t>- 1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6</w:t>
                            </w:r>
                            <w:r w:rsidRPr="000C3EBE">
                              <w:rPr>
                                <w:b/>
                                <w:sz w:val="24"/>
                                <w:szCs w:val="24"/>
                              </w:rPr>
                              <w:t>.00 Uhr</w:t>
                            </w:r>
                          </w:p>
                          <w:p w14:paraId="242A4685" w14:textId="77777777" w:rsidR="00CF04F8" w:rsidRDefault="00CF04F8" w:rsidP="00CF04F8">
                            <w:pPr>
                              <w:tabs>
                                <w:tab w:val="left" w:pos="2694"/>
                              </w:tabs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Anmeldeschluss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  <w:t>01.November 2026</w:t>
                            </w:r>
                          </w:p>
                          <w:p w14:paraId="04E033B0" w14:textId="77777777" w:rsidR="00CF04F8" w:rsidRPr="005B4B01" w:rsidRDefault="00CF04F8" w:rsidP="00CF04F8">
                            <w:pPr>
                              <w:rPr>
                                <w:b/>
                                <w:sz w:val="16"/>
                                <w:szCs w:val="16"/>
                                <w:highlight w:val="black"/>
                              </w:rPr>
                            </w:pPr>
                          </w:p>
                          <w:p w14:paraId="282B9279" w14:textId="77777777" w:rsidR="00CF04F8" w:rsidRPr="00A61A72" w:rsidRDefault="00CF04F8" w:rsidP="00CF04F8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030909">
                              <w:rPr>
                                <w:b/>
                                <w:sz w:val="24"/>
                                <w:szCs w:val="24"/>
                              </w:rPr>
                              <w:t>www.worber-weihnacht.ch</w:t>
                            </w:r>
                          </w:p>
                          <w:p w14:paraId="4C6C277D" w14:textId="77777777" w:rsidR="00B76E3D" w:rsidRPr="00A61A72" w:rsidRDefault="00B76E3D" w:rsidP="00B76E3D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FD096F" id="_x0000_s1031" type="#_x0000_t202" style="position:absolute;margin-left:252.25pt;margin-top:-8.6pt;width:260.05pt;height:96.8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" o:allowincell="f" stroked="f">
                <v:textbox>
                  <w:txbxContent>
                    <w:p w14:paraId="34BF9EDA" w14:textId="77777777" w:rsidR="00CF04F8" w:rsidRDefault="00CF04F8" w:rsidP="00CF04F8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34. </w:t>
                      </w:r>
                      <w:proofErr w:type="spellStart"/>
                      <w:r>
                        <w:rPr>
                          <w:b/>
                          <w:sz w:val="28"/>
                          <w:szCs w:val="28"/>
                        </w:rPr>
                        <w:t>Worber</w:t>
                      </w:r>
                      <w:proofErr w:type="spellEnd"/>
                      <w:r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z w:val="28"/>
                          <w:szCs w:val="28"/>
                        </w:rPr>
                        <w:t>Weihnachtsmärit</w:t>
                      </w:r>
                      <w:proofErr w:type="spellEnd"/>
                      <w:r>
                        <w:rPr>
                          <w:b/>
                          <w:sz w:val="28"/>
                          <w:szCs w:val="28"/>
                        </w:rPr>
                        <w:t xml:space="preserve"> 2026</w:t>
                      </w:r>
                    </w:p>
                    <w:p w14:paraId="363DE976" w14:textId="77777777" w:rsidR="00CF04F8" w:rsidRPr="005B4B01" w:rsidRDefault="00CF04F8" w:rsidP="00CF04F8">
                      <w:pPr>
                        <w:rPr>
                          <w:b/>
                          <w:sz w:val="16"/>
                          <w:szCs w:val="16"/>
                          <w:highlight w:val="black"/>
                        </w:rPr>
                      </w:pPr>
                    </w:p>
                    <w:p w14:paraId="00322CA9" w14:textId="77777777" w:rsidR="00CF04F8" w:rsidRPr="000C3EBE" w:rsidRDefault="00CF04F8" w:rsidP="00CF04F8">
                      <w:pPr>
                        <w:tabs>
                          <w:tab w:val="left" w:pos="2694"/>
                        </w:tabs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Samstag,</w:t>
                      </w:r>
                      <w:r w:rsidRPr="000C3EBE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05.12.2026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ab/>
                        <w:t xml:space="preserve">10.00 - </w:t>
                      </w:r>
                      <w:r w:rsidRPr="000C3EBE">
                        <w:rPr>
                          <w:b/>
                          <w:sz w:val="24"/>
                          <w:szCs w:val="24"/>
                        </w:rPr>
                        <w:t>21.00 Uhr</w:t>
                      </w:r>
                    </w:p>
                    <w:p w14:paraId="1FE80C3D" w14:textId="77777777" w:rsidR="00CF04F8" w:rsidRDefault="00CF04F8" w:rsidP="00CF04F8">
                      <w:pPr>
                        <w:tabs>
                          <w:tab w:val="left" w:pos="2694"/>
                        </w:tabs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Sonntag, 06.12.2026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ab/>
                        <w:t>10</w:t>
                      </w:r>
                      <w:r w:rsidRPr="000C3EBE">
                        <w:rPr>
                          <w:b/>
                          <w:sz w:val="24"/>
                          <w:szCs w:val="24"/>
                        </w:rPr>
                        <w:t>.00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0C3EBE">
                        <w:rPr>
                          <w:b/>
                          <w:sz w:val="24"/>
                          <w:szCs w:val="24"/>
                        </w:rPr>
                        <w:t>- 1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6</w:t>
                      </w:r>
                      <w:r w:rsidRPr="000C3EBE">
                        <w:rPr>
                          <w:b/>
                          <w:sz w:val="24"/>
                          <w:szCs w:val="24"/>
                        </w:rPr>
                        <w:t>.00 Uhr</w:t>
                      </w:r>
                    </w:p>
                    <w:p w14:paraId="242A4685" w14:textId="77777777" w:rsidR="00CF04F8" w:rsidRDefault="00CF04F8" w:rsidP="00CF04F8">
                      <w:pPr>
                        <w:tabs>
                          <w:tab w:val="left" w:pos="2694"/>
                        </w:tabs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Anmeldeschluss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ab/>
                        <w:t>01.November 2026</w:t>
                      </w:r>
                    </w:p>
                    <w:p w14:paraId="04E033B0" w14:textId="77777777" w:rsidR="00CF04F8" w:rsidRPr="005B4B01" w:rsidRDefault="00CF04F8" w:rsidP="00CF04F8">
                      <w:pPr>
                        <w:rPr>
                          <w:b/>
                          <w:sz w:val="16"/>
                          <w:szCs w:val="16"/>
                          <w:highlight w:val="black"/>
                        </w:rPr>
                      </w:pPr>
                    </w:p>
                    <w:p w14:paraId="282B9279" w14:textId="77777777" w:rsidR="00CF04F8" w:rsidRPr="00A61A72" w:rsidRDefault="00CF04F8" w:rsidP="00CF04F8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030909">
                        <w:rPr>
                          <w:b/>
                          <w:sz w:val="24"/>
                          <w:szCs w:val="24"/>
                        </w:rPr>
                        <w:t>www.worber-weihnacht.ch</w:t>
                      </w:r>
                    </w:p>
                    <w:p w14:paraId="4C6C277D" w14:textId="77777777" w:rsidR="00B76E3D" w:rsidRPr="00A61A72" w:rsidRDefault="00B76E3D" w:rsidP="00B76E3D">
                      <w:pPr>
                        <w:rPr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D8E2F7D" w14:textId="2588FC33" w:rsidR="00B76E3D" w:rsidRDefault="00B76E3D" w:rsidP="00B76E3D">
      <w:pPr>
        <w:rPr>
          <w:sz w:val="22"/>
          <w:szCs w:val="24"/>
        </w:rPr>
      </w:pPr>
    </w:p>
    <w:p w14:paraId="02C0D330" w14:textId="77777777" w:rsidR="00B76E3D" w:rsidRDefault="00B76E3D" w:rsidP="00B76E3D">
      <w:pPr>
        <w:rPr>
          <w:sz w:val="22"/>
          <w:szCs w:val="24"/>
        </w:rPr>
      </w:pPr>
    </w:p>
    <w:p w14:paraId="3A7286D2" w14:textId="77777777" w:rsidR="00B76E3D" w:rsidRPr="00DE2F3C" w:rsidRDefault="00B76E3D" w:rsidP="00AF4F0D">
      <w:pPr>
        <w:rPr>
          <w:b/>
          <w:sz w:val="24"/>
          <w:szCs w:val="24"/>
        </w:rPr>
      </w:pPr>
      <w:r>
        <w:rPr>
          <w:noProof/>
          <w:lang w:val="de-CH" w:eastAsia="de-CH"/>
        </w:rPr>
        <mc:AlternateContent>
          <mc:Choice Requires="wps">
            <w:drawing>
              <wp:anchor distT="0" distB="0" distL="114300" distR="114300" simplePos="0" relativeHeight="251700224" behindDoc="0" locked="0" layoutInCell="0" allowOverlap="1" wp14:anchorId="27FF11B8" wp14:editId="7F578BD1">
                <wp:simplePos x="0" y="0"/>
                <wp:positionH relativeFrom="column">
                  <wp:posOffset>7391400</wp:posOffset>
                </wp:positionH>
                <wp:positionV relativeFrom="paragraph">
                  <wp:posOffset>57150</wp:posOffset>
                </wp:positionV>
                <wp:extent cx="1714500" cy="800100"/>
                <wp:effectExtent l="20320" t="24130" r="8255" b="13970"/>
                <wp:wrapNone/>
                <wp:docPr id="830733525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800100"/>
                        </a:xfrm>
                        <a:prstGeom prst="leftArrow">
                          <a:avLst>
                            <a:gd name="adj1" fmla="val 50000"/>
                            <a:gd name="adj2" fmla="val 5357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33C6B1" w14:textId="77777777" w:rsidR="00B76E3D" w:rsidRPr="00E50F2C" w:rsidRDefault="00B76E3D" w:rsidP="00B76E3D">
                            <w:pPr>
                              <w:rPr>
                                <w:b/>
                                <w:sz w:val="6"/>
                                <w:szCs w:val="6"/>
                              </w:rPr>
                            </w:pPr>
                          </w:p>
                          <w:p w14:paraId="195A5DCD" w14:textId="77777777" w:rsidR="00B76E3D" w:rsidRPr="00E50F2C" w:rsidRDefault="00B76E3D" w:rsidP="00B76E3D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E50F2C">
                              <w:rPr>
                                <w:b/>
                                <w:sz w:val="18"/>
                                <w:szCs w:val="18"/>
                              </w:rPr>
                              <w:t>Neu Samstag</w:t>
                            </w:r>
                            <w:proofErr w:type="gramEnd"/>
                            <w:r w:rsidRPr="00E50F2C">
                              <w:rPr>
                                <w:b/>
                                <w:sz w:val="18"/>
                                <w:szCs w:val="18"/>
                              </w:rPr>
                              <w:t xml:space="preserve"> / </w:t>
                            </w:r>
                            <w:proofErr w:type="gramStart"/>
                            <w:r w:rsidRPr="00E50F2C">
                              <w:rPr>
                                <w:b/>
                                <w:sz w:val="18"/>
                                <w:szCs w:val="18"/>
                              </w:rPr>
                              <w:t>Sonntag  mit</w:t>
                            </w:r>
                            <w:proofErr w:type="gramEnd"/>
                            <w:r w:rsidRPr="00E50F2C">
                              <w:rPr>
                                <w:b/>
                                <w:sz w:val="18"/>
                                <w:szCs w:val="18"/>
                              </w:rPr>
                              <w:t xml:space="preserve"> Sonntagsverkauf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7FF11B8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_x0000_s1032" type="#_x0000_t66" style="position:absolute;margin-left:582pt;margin-top:4.5pt;width:135pt;height:63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" o:allowincell="f">
                <v:textbox>
                  <w:txbxContent>
                    <w:p w14:paraId="6C33C6B1" w14:textId="77777777" w:rsidR="00B76E3D" w:rsidRPr="00E50F2C" w:rsidRDefault="00B76E3D" w:rsidP="00B76E3D">
                      <w:pPr>
                        <w:rPr>
                          <w:b/>
                          <w:sz w:val="6"/>
                          <w:szCs w:val="6"/>
                        </w:rPr>
                      </w:pPr>
                    </w:p>
                    <w:p w14:paraId="195A5DCD" w14:textId="77777777" w:rsidR="00B76E3D" w:rsidRPr="00E50F2C" w:rsidRDefault="00B76E3D" w:rsidP="00B76E3D">
                      <w:pPr>
                        <w:rPr>
                          <w:b/>
                          <w:sz w:val="18"/>
                          <w:szCs w:val="18"/>
                        </w:rPr>
                      </w:pPr>
                      <w:r w:rsidRPr="00E50F2C">
                        <w:rPr>
                          <w:b/>
                          <w:sz w:val="18"/>
                          <w:szCs w:val="18"/>
                        </w:rPr>
                        <w:t xml:space="preserve">Neu Samstag / </w:t>
                      </w:r>
                      <w:proofErr w:type="gramStart"/>
                      <w:r w:rsidRPr="00E50F2C">
                        <w:rPr>
                          <w:b/>
                          <w:sz w:val="18"/>
                          <w:szCs w:val="18"/>
                        </w:rPr>
                        <w:t>Sonntag  mit</w:t>
                      </w:r>
                      <w:proofErr w:type="gramEnd"/>
                      <w:r w:rsidRPr="00E50F2C">
                        <w:rPr>
                          <w:b/>
                          <w:sz w:val="18"/>
                          <w:szCs w:val="18"/>
                        </w:rPr>
                        <w:t xml:space="preserve"> Sonntagsverkauf</w:t>
                      </w:r>
                    </w:p>
                  </w:txbxContent>
                </v:textbox>
              </v:shape>
            </w:pict>
          </mc:Fallback>
        </mc:AlternateContent>
      </w:r>
    </w:p>
    <w:p w14:paraId="56AAEA7A" w14:textId="77777777" w:rsidR="00B76E3D" w:rsidRDefault="00B76E3D" w:rsidP="00AF4F0D">
      <w:r>
        <w:fldChar w:fldCharType="begin"/>
      </w:r>
      <w:r>
        <w:instrText xml:space="preserve">  </w:instrText>
      </w:r>
      <w:r>
        <w:fldChar w:fldCharType="end"/>
      </w:r>
    </w:p>
    <w:p w14:paraId="75F22009" w14:textId="77777777" w:rsidR="00B76E3D" w:rsidRDefault="00B76E3D" w:rsidP="00B76E3D">
      <w:r>
        <w:fldChar w:fldCharType="begin"/>
      </w:r>
      <w:r>
        <w:instrText xml:space="preserve">  </w:instrText>
      </w:r>
      <w:r>
        <w:fldChar w:fldCharType="end"/>
      </w:r>
    </w:p>
    <w:p w14:paraId="64C3F1AD" w14:textId="77777777" w:rsidR="00B76E3D" w:rsidRDefault="00B76E3D" w:rsidP="00B76E3D">
      <w:pPr>
        <w:rPr>
          <w:b/>
        </w:rPr>
      </w:pPr>
    </w:p>
    <w:p w14:paraId="4C1B7627" w14:textId="77777777" w:rsidR="00B76E3D" w:rsidRDefault="00B76E3D" w:rsidP="00B76E3D">
      <w:pPr>
        <w:rPr>
          <w:sz w:val="22"/>
          <w:szCs w:val="22"/>
        </w:rPr>
      </w:pPr>
      <w:r w:rsidRPr="00471CD5">
        <w:rPr>
          <w:rFonts w:cs="Arial"/>
          <w:b/>
          <w:noProof/>
          <w:lang w:val="de-CH" w:eastAsia="de-CH"/>
        </w:rPr>
        <mc:AlternateContent>
          <mc:Choice Requires="wps">
            <w:drawing>
              <wp:anchor distT="0" distB="0" distL="114300" distR="114300" simplePos="0" relativeHeight="251698176" behindDoc="0" locked="0" layoutInCell="0" allowOverlap="1" wp14:anchorId="5C9BD82C" wp14:editId="61C0E494">
                <wp:simplePos x="0" y="0"/>
                <wp:positionH relativeFrom="column">
                  <wp:posOffset>12021</wp:posOffset>
                </wp:positionH>
                <wp:positionV relativeFrom="paragraph">
                  <wp:posOffset>109426</wp:posOffset>
                </wp:positionV>
                <wp:extent cx="4986669" cy="1467293"/>
                <wp:effectExtent l="0" t="0" r="4445" b="6350"/>
                <wp:wrapNone/>
                <wp:docPr id="180501352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86669" cy="146729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CD51B9" w14:textId="77777777" w:rsidR="00B76E3D" w:rsidRPr="00AF28FD" w:rsidRDefault="00B76E3D" w:rsidP="00B76E3D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rPr>
                                <w:b/>
                                <w:sz w:val="24"/>
                                <w:szCs w:val="24"/>
                                <w:lang w:val="de-CH"/>
                              </w:rPr>
                            </w:pPr>
                            <w:r w:rsidRPr="00AF28FD">
                              <w:rPr>
                                <w:b/>
                                <w:sz w:val="24"/>
                                <w:szCs w:val="24"/>
                                <w:lang w:val="de-CH"/>
                              </w:rPr>
                              <w:t xml:space="preserve">Standbetreibende (Adresse </w:t>
                            </w:r>
                            <w:r w:rsidRPr="00AF28FD">
                              <w:rPr>
                                <w:rFonts w:ascii="Wingdings" w:hAnsi="Wingdings"/>
                                <w:bCs/>
                                <w:sz w:val="24"/>
                                <w:szCs w:val="24"/>
                                <w:lang w:val="de-CH"/>
                              </w:rPr>
                              <w:t>+:(</w:t>
                            </w:r>
                            <w:r w:rsidRPr="00AF28FD">
                              <w:rPr>
                                <w:rFonts w:cs="Arial"/>
                                <w:bCs/>
                                <w:sz w:val="24"/>
                                <w:szCs w:val="24"/>
                                <w:lang w:val="de-CH"/>
                              </w:rPr>
                              <w:t>)</w:t>
                            </w:r>
                            <w:r w:rsidRPr="00AF28FD">
                              <w:rPr>
                                <w:b/>
                                <w:sz w:val="24"/>
                                <w:szCs w:val="24"/>
                                <w:lang w:val="de-CH"/>
                              </w:rPr>
                              <w:t>:</w:t>
                            </w:r>
                          </w:p>
                          <w:p w14:paraId="71C4EE49" w14:textId="77777777" w:rsidR="00B76E3D" w:rsidRPr="00AF28FD" w:rsidRDefault="00B76E3D" w:rsidP="00B76E3D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tabs>
                                <w:tab w:val="left" w:pos="2977"/>
                              </w:tabs>
                              <w:rPr>
                                <w:b/>
                                <w:sz w:val="24"/>
                                <w:szCs w:val="24"/>
                                <w:lang w:val="de-CH"/>
                              </w:rPr>
                            </w:pPr>
                          </w:p>
                          <w:p w14:paraId="2AF65CAF" w14:textId="77777777" w:rsidR="00B76E3D" w:rsidRDefault="00B76E3D" w:rsidP="00B76E3D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rPr>
                                <w:b/>
                                <w:sz w:val="24"/>
                                <w:szCs w:val="24"/>
                                <w:lang w:val="de-CH"/>
                              </w:rPr>
                            </w:pPr>
                          </w:p>
                          <w:p w14:paraId="484E6A49" w14:textId="6FAA5F3E" w:rsidR="00B76E3D" w:rsidRPr="00AF28FD" w:rsidRDefault="00B76E3D" w:rsidP="00B76E3D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03503BA7" w14:textId="77777777" w:rsidR="00B76E3D" w:rsidRPr="00AF28FD" w:rsidRDefault="00B76E3D" w:rsidP="00B76E3D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tabs>
                                <w:tab w:val="left" w:pos="2977"/>
                              </w:tabs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AF28FD">
                              <w:rPr>
                                <w:b/>
                                <w:sz w:val="24"/>
                                <w:szCs w:val="24"/>
                              </w:rPr>
                              <w:t>Angebot: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9BD82C" id="_x0000_s1033" type="#_x0000_t202" style="position:absolute;margin-left:.95pt;margin-top:8.6pt;width:392.65pt;height:115.5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" o:allowincell="f" stroked="f">
                <v:textbox>
                  <w:txbxContent>
                    <w:p w14:paraId="3ACD51B9" w14:textId="77777777" w:rsidR="00B76E3D" w:rsidRPr="00AF28FD" w:rsidRDefault="00B76E3D" w:rsidP="00B76E3D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rPr>
                          <w:b/>
                          <w:sz w:val="24"/>
                          <w:szCs w:val="24"/>
                          <w:lang w:val="de-CH"/>
                        </w:rPr>
                      </w:pPr>
                      <w:r w:rsidRPr="00AF28FD">
                        <w:rPr>
                          <w:b/>
                          <w:sz w:val="24"/>
                          <w:szCs w:val="24"/>
                          <w:lang w:val="de-CH"/>
                        </w:rPr>
                        <w:t xml:space="preserve">Standbetreibende (Adresse </w:t>
                      </w:r>
                      <w:r w:rsidRPr="00AF28FD">
                        <w:rPr>
                          <w:rFonts w:ascii="Wingdings" w:hAnsi="Wingdings"/>
                          <w:bCs/>
                          <w:sz w:val="24"/>
                          <w:szCs w:val="24"/>
                          <w:lang w:val="de-CH"/>
                        </w:rPr>
                        <w:t>+:(</w:t>
                      </w:r>
                      <w:r w:rsidRPr="00AF28FD">
                        <w:rPr>
                          <w:rFonts w:cs="Arial"/>
                          <w:bCs/>
                          <w:sz w:val="24"/>
                          <w:szCs w:val="24"/>
                          <w:lang w:val="de-CH"/>
                        </w:rPr>
                        <w:t>)</w:t>
                      </w:r>
                      <w:r w:rsidRPr="00AF28FD">
                        <w:rPr>
                          <w:b/>
                          <w:sz w:val="24"/>
                          <w:szCs w:val="24"/>
                          <w:lang w:val="de-CH"/>
                        </w:rPr>
                        <w:t>:</w:t>
                      </w:r>
                    </w:p>
                    <w:p w14:paraId="71C4EE49" w14:textId="77777777" w:rsidR="00B76E3D" w:rsidRPr="00AF28FD" w:rsidRDefault="00B76E3D" w:rsidP="00B76E3D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tabs>
                          <w:tab w:val="left" w:pos="2977"/>
                        </w:tabs>
                        <w:rPr>
                          <w:b/>
                          <w:sz w:val="24"/>
                          <w:szCs w:val="24"/>
                          <w:lang w:val="de-CH"/>
                        </w:rPr>
                      </w:pPr>
                    </w:p>
                    <w:p w14:paraId="2AF65CAF" w14:textId="77777777" w:rsidR="00B76E3D" w:rsidRDefault="00B76E3D" w:rsidP="00B76E3D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rPr>
                          <w:b/>
                          <w:sz w:val="24"/>
                          <w:szCs w:val="24"/>
                          <w:lang w:val="de-CH"/>
                        </w:rPr>
                      </w:pPr>
                    </w:p>
                    <w:p w14:paraId="484E6A49" w14:textId="6FAA5F3E" w:rsidR="00B76E3D" w:rsidRPr="00AF28FD" w:rsidRDefault="00B76E3D" w:rsidP="00B76E3D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rPr>
                          <w:b/>
                          <w:sz w:val="24"/>
                          <w:szCs w:val="24"/>
                        </w:rPr>
                      </w:pPr>
                    </w:p>
                    <w:p w14:paraId="03503BA7" w14:textId="77777777" w:rsidR="00B76E3D" w:rsidRPr="00AF28FD" w:rsidRDefault="00B76E3D" w:rsidP="00B76E3D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tabs>
                          <w:tab w:val="left" w:pos="2977"/>
                        </w:tabs>
                        <w:rPr>
                          <w:b/>
                          <w:sz w:val="24"/>
                          <w:szCs w:val="24"/>
                        </w:rPr>
                      </w:pPr>
                      <w:r w:rsidRPr="00AF28FD">
                        <w:rPr>
                          <w:b/>
                          <w:sz w:val="24"/>
                          <w:szCs w:val="24"/>
                        </w:rPr>
                        <w:t>Angebot: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</w:rPr>
        <w:drawing>
          <wp:anchor distT="0" distB="0" distL="114300" distR="114300" simplePos="0" relativeHeight="251702272" behindDoc="0" locked="0" layoutInCell="1" allowOverlap="1" wp14:anchorId="400DDE61" wp14:editId="6F18F631">
            <wp:simplePos x="0" y="0"/>
            <wp:positionH relativeFrom="margin">
              <wp:posOffset>5164957</wp:posOffset>
            </wp:positionH>
            <wp:positionV relativeFrom="paragraph">
              <wp:posOffset>109220</wp:posOffset>
            </wp:positionV>
            <wp:extent cx="1339215" cy="1339215"/>
            <wp:effectExtent l="0" t="0" r="0" b="0"/>
            <wp:wrapSquare wrapText="bothSides"/>
            <wp:docPr id="763852634" name="Grafik 763852634" descr="Ein Bild, das Text, Schwarzweiß, Muster, weiß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1476016" name="Grafik 1281476016" descr="Ein Bild, das Text, Schwarzweiß, Muster, weiß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9215" cy="1339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909D1E" w14:textId="77777777" w:rsidR="00B76E3D" w:rsidRPr="00471CD5" w:rsidRDefault="00B76E3D" w:rsidP="00B76E3D">
      <w:pPr>
        <w:rPr>
          <w:rFonts w:cs="Arial"/>
        </w:rPr>
      </w:pPr>
    </w:p>
    <w:p w14:paraId="4AE877C4" w14:textId="77777777" w:rsidR="00B76E3D" w:rsidRPr="00471CD5" w:rsidRDefault="00B76E3D" w:rsidP="00B76E3D">
      <w:pPr>
        <w:rPr>
          <w:rFonts w:cs="Arial"/>
        </w:rPr>
      </w:pPr>
    </w:p>
    <w:p w14:paraId="53477B4F" w14:textId="77777777" w:rsidR="00B76E3D" w:rsidRPr="00471CD5" w:rsidRDefault="00B76E3D" w:rsidP="00B76E3D">
      <w:pPr>
        <w:rPr>
          <w:rFonts w:cs="Arial"/>
        </w:rPr>
      </w:pPr>
    </w:p>
    <w:p w14:paraId="78526F1F" w14:textId="77777777" w:rsidR="00B76E3D" w:rsidRDefault="00B76E3D" w:rsidP="00B76E3D">
      <w:pPr>
        <w:rPr>
          <w:rFonts w:cs="Arial"/>
        </w:rPr>
      </w:pPr>
    </w:p>
    <w:p w14:paraId="0D7DE7E9" w14:textId="77777777" w:rsidR="00B76E3D" w:rsidRPr="00471CD5" w:rsidRDefault="00B76E3D" w:rsidP="00B76E3D">
      <w:pPr>
        <w:rPr>
          <w:rFonts w:cs="Arial"/>
        </w:rPr>
      </w:pPr>
    </w:p>
    <w:p w14:paraId="32367BA2" w14:textId="77777777" w:rsidR="00B76E3D" w:rsidRPr="00471CD5" w:rsidRDefault="00B76E3D" w:rsidP="00B76E3D">
      <w:pPr>
        <w:rPr>
          <w:rFonts w:cs="Arial"/>
        </w:rPr>
      </w:pPr>
    </w:p>
    <w:p w14:paraId="4769A254" w14:textId="77777777" w:rsidR="00B76E3D" w:rsidRDefault="00B76E3D" w:rsidP="00B450C2"/>
    <w:p w14:paraId="26E6F235" w14:textId="77777777" w:rsidR="00B76E3D" w:rsidRDefault="00B76E3D" w:rsidP="00B450C2"/>
    <w:p w14:paraId="1D4EBE7A" w14:textId="77777777" w:rsidR="00B76E3D" w:rsidRDefault="00B76E3D" w:rsidP="00B450C2"/>
    <w:p w14:paraId="5BAC96A4" w14:textId="742E510A" w:rsidR="00B76E3D" w:rsidRPr="00471CD5" w:rsidRDefault="00B76E3D" w:rsidP="00B76E3D">
      <w:pPr>
        <w:ind w:left="7788" w:firstLine="708"/>
        <w:rPr>
          <w:rFonts w:cs="Arial"/>
        </w:rPr>
      </w:pPr>
      <w:r>
        <w:rPr>
          <w:rFonts w:cs="Arial"/>
          <w:noProof/>
          <w:lang w:val="de-CH" w:eastAsia="de-CH"/>
        </w:rPr>
        <w:t xml:space="preserve">  Reglemente</w:t>
      </w:r>
    </w:p>
    <w:tbl>
      <w:tblPr>
        <w:tblpPr w:leftFromText="141" w:rightFromText="141" w:vertAnchor="text" w:horzAnchor="margin" w:tblpX="70" w:tblpY="138"/>
        <w:tblW w:w="664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63"/>
        <w:gridCol w:w="891"/>
        <w:gridCol w:w="1418"/>
        <w:gridCol w:w="1276"/>
      </w:tblGrid>
      <w:tr w:rsidR="00B450C2" w:rsidRPr="00471CD5" w14:paraId="4BA81C6B" w14:textId="77777777" w:rsidTr="00AE15FD">
        <w:trPr>
          <w:trHeight w:val="255"/>
        </w:trPr>
        <w:tc>
          <w:tcPr>
            <w:tcW w:w="3063" w:type="dxa"/>
            <w:vMerge w:val="restart"/>
            <w:tcBorders>
              <w:right w:val="single" w:sz="4" w:space="0" w:color="auto"/>
            </w:tcBorders>
            <w:noWrap/>
            <w:vAlign w:val="center"/>
            <w:hideMark/>
          </w:tcPr>
          <w:p w14:paraId="7DA43A68" w14:textId="074E3A19" w:rsidR="00B450C2" w:rsidRPr="00BE1607" w:rsidRDefault="00AF28FD" w:rsidP="00401B56">
            <w:pPr>
              <w:rPr>
                <w:rFonts w:cs="Arial"/>
                <w:sz w:val="28"/>
                <w:szCs w:val="28"/>
                <w:lang w:val="de-CH" w:eastAsia="de-CH"/>
              </w:rPr>
            </w:pPr>
            <w:r>
              <w:rPr>
                <w:rFonts w:cs="Arial"/>
                <w:b/>
                <w:bCs/>
                <w:sz w:val="28"/>
                <w:szCs w:val="28"/>
                <w:lang w:val="de-CH" w:eastAsia="de-CH"/>
              </w:rPr>
              <w:t>Anmeldung</w:t>
            </w:r>
          </w:p>
        </w:tc>
        <w:tc>
          <w:tcPr>
            <w:tcW w:w="35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1AE48" w14:textId="3CAF2EB8" w:rsidR="00B450C2" w:rsidRPr="00B76E3D" w:rsidRDefault="00B76E3D" w:rsidP="00401B56">
            <w:pPr>
              <w:rPr>
                <w:rFonts w:cs="Arial"/>
                <w:b/>
                <w:sz w:val="24"/>
                <w:szCs w:val="24"/>
                <w:lang w:val="de-CH" w:eastAsia="de-CH"/>
              </w:rPr>
            </w:pPr>
            <w:r w:rsidRPr="00B76E3D">
              <w:rPr>
                <w:rFonts w:cs="Arial"/>
                <w:b/>
                <w:sz w:val="24"/>
                <w:szCs w:val="24"/>
                <w:lang w:val="de-CH" w:eastAsia="de-CH"/>
              </w:rPr>
              <w:t>Verein</w:t>
            </w:r>
          </w:p>
        </w:tc>
      </w:tr>
      <w:tr w:rsidR="00B450C2" w:rsidRPr="00471CD5" w14:paraId="7E1C833D" w14:textId="77777777" w:rsidTr="00AE15FD">
        <w:trPr>
          <w:trHeight w:val="315"/>
        </w:trPr>
        <w:tc>
          <w:tcPr>
            <w:tcW w:w="3063" w:type="dxa"/>
            <w:vMerge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71E73" w14:textId="77777777" w:rsidR="00B450C2" w:rsidRPr="00471CD5" w:rsidRDefault="00B450C2" w:rsidP="00401B56">
            <w:pPr>
              <w:rPr>
                <w:rFonts w:cs="Arial"/>
                <w:b/>
                <w:bCs/>
                <w:lang w:val="de-CH" w:eastAsia="de-CH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7D2A2" w14:textId="77777777" w:rsidR="00B450C2" w:rsidRPr="00471CD5" w:rsidRDefault="00B450C2" w:rsidP="00401B56">
            <w:pPr>
              <w:rPr>
                <w:rFonts w:cs="Arial"/>
                <w:b/>
                <w:bCs/>
                <w:lang w:val="de-CH" w:eastAsia="de-CH"/>
              </w:rPr>
            </w:pPr>
            <w:r w:rsidRPr="00471CD5">
              <w:rPr>
                <w:rFonts w:cs="Arial"/>
                <w:b/>
                <w:bCs/>
                <w:lang w:val="de-CH" w:eastAsia="de-CH"/>
              </w:rPr>
              <w:t>Anzahl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854D1" w14:textId="77777777" w:rsidR="00B450C2" w:rsidRPr="00471CD5" w:rsidRDefault="00B450C2" w:rsidP="00401B56">
            <w:pPr>
              <w:rPr>
                <w:rFonts w:cs="Arial"/>
                <w:b/>
                <w:bCs/>
                <w:lang w:val="de-CH" w:eastAsia="de-CH"/>
              </w:rPr>
            </w:pPr>
            <w:r w:rsidRPr="00471CD5">
              <w:rPr>
                <w:rFonts w:cs="Arial"/>
                <w:b/>
                <w:bCs/>
                <w:lang w:val="de-CH" w:eastAsia="de-CH"/>
              </w:rPr>
              <w:t>Ansatz CHF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A7FBC" w14:textId="77777777" w:rsidR="00B450C2" w:rsidRPr="00471CD5" w:rsidRDefault="00B450C2" w:rsidP="00401B56">
            <w:pPr>
              <w:rPr>
                <w:rFonts w:cs="Arial"/>
                <w:b/>
                <w:bCs/>
                <w:lang w:val="de-CH" w:eastAsia="de-CH"/>
              </w:rPr>
            </w:pPr>
            <w:r w:rsidRPr="00471CD5">
              <w:rPr>
                <w:rFonts w:cs="Arial"/>
                <w:b/>
                <w:bCs/>
                <w:lang w:val="de-CH" w:eastAsia="de-CH"/>
              </w:rPr>
              <w:t>Betrag CHF</w:t>
            </w:r>
          </w:p>
        </w:tc>
      </w:tr>
      <w:tr w:rsidR="00B450C2" w:rsidRPr="00471CD5" w14:paraId="41A9B24F" w14:textId="77777777" w:rsidTr="00AE15FD">
        <w:trPr>
          <w:trHeight w:val="520"/>
        </w:trPr>
        <w:tc>
          <w:tcPr>
            <w:tcW w:w="30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346C253" w14:textId="77777777" w:rsidR="00B450C2" w:rsidRDefault="00BE1607" w:rsidP="00401B56">
            <w:pPr>
              <w:rPr>
                <w:rFonts w:cs="Arial"/>
                <w:b/>
                <w:lang w:val="de-CH" w:eastAsia="de-CH"/>
              </w:rPr>
            </w:pPr>
            <w:r>
              <w:rPr>
                <w:rFonts w:cs="Arial"/>
                <w:b/>
                <w:lang w:val="de-CH" w:eastAsia="de-CH"/>
              </w:rPr>
              <w:t>Standplatzf</w:t>
            </w:r>
            <w:r w:rsidR="00B450C2" w:rsidRPr="00471CD5">
              <w:rPr>
                <w:rFonts w:cs="Arial"/>
                <w:b/>
                <w:lang w:val="de-CH" w:eastAsia="de-CH"/>
              </w:rPr>
              <w:t>läche bis 10m²</w:t>
            </w:r>
          </w:p>
          <w:p w14:paraId="26E3A5DC" w14:textId="234E647B" w:rsidR="00CF04F8" w:rsidRPr="00471CD5" w:rsidRDefault="00CF04F8" w:rsidP="00401B56">
            <w:pPr>
              <w:rPr>
                <w:rFonts w:cs="Arial"/>
                <w:b/>
                <w:lang w:val="de-CH" w:eastAsia="de-CH"/>
              </w:rPr>
            </w:pPr>
            <w:r>
              <w:rPr>
                <w:rFonts w:cs="Arial"/>
                <w:b/>
                <w:lang w:val="de-CH" w:eastAsia="de-CH"/>
              </w:rPr>
              <w:t>inkl. 1x Stromanschluss (Schwach)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EB594" w14:textId="77777777" w:rsidR="00B450C2" w:rsidRPr="00471CD5" w:rsidRDefault="00B450C2" w:rsidP="00401B56">
            <w:pPr>
              <w:jc w:val="center"/>
              <w:rPr>
                <w:rFonts w:cs="Arial"/>
                <w:lang w:val="de-CH" w:eastAsia="de-CH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89B45" w14:textId="0B387999" w:rsidR="00B450C2" w:rsidRPr="00471CD5" w:rsidRDefault="00B450C2" w:rsidP="00401B56">
            <w:pPr>
              <w:jc w:val="center"/>
              <w:rPr>
                <w:rFonts w:cs="Arial"/>
                <w:lang w:val="de-CH" w:eastAsia="de-CH"/>
              </w:rPr>
            </w:pPr>
            <w:r w:rsidRPr="00471CD5">
              <w:rPr>
                <w:rFonts w:cs="Arial"/>
                <w:lang w:val="de-CH" w:eastAsia="de-CH"/>
              </w:rPr>
              <w:t>50.00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9A23A" w14:textId="77777777" w:rsidR="00B450C2" w:rsidRPr="00471CD5" w:rsidRDefault="00B450C2" w:rsidP="00401B56">
            <w:pPr>
              <w:jc w:val="center"/>
              <w:rPr>
                <w:rFonts w:cs="Arial"/>
                <w:lang w:val="de-CH" w:eastAsia="de-CH"/>
              </w:rPr>
            </w:pPr>
          </w:p>
        </w:tc>
      </w:tr>
      <w:tr w:rsidR="00B450C2" w:rsidRPr="00471CD5" w14:paraId="7C44D469" w14:textId="77777777" w:rsidTr="00AE15FD">
        <w:trPr>
          <w:trHeight w:val="536"/>
        </w:trPr>
        <w:tc>
          <w:tcPr>
            <w:tcW w:w="3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A494E" w14:textId="77777777" w:rsidR="00B450C2" w:rsidRPr="00471CD5" w:rsidRDefault="00B450C2" w:rsidP="00401B56">
            <w:pPr>
              <w:rPr>
                <w:rFonts w:cs="Arial"/>
                <w:b/>
                <w:color w:val="00B050"/>
                <w:lang w:val="de-CH" w:eastAsia="de-CH"/>
              </w:rPr>
            </w:pPr>
            <w:r w:rsidRPr="00471CD5">
              <w:rPr>
                <w:rFonts w:cs="Arial"/>
                <w:b/>
                <w:color w:val="00B050"/>
                <w:lang w:val="de-CH" w:eastAsia="de-CH"/>
              </w:rPr>
              <w:t>Gastronomie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4B0F8D" w14:textId="77777777" w:rsidR="00B450C2" w:rsidRPr="00471CD5" w:rsidRDefault="00B450C2" w:rsidP="00401B56">
            <w:pPr>
              <w:jc w:val="center"/>
              <w:rPr>
                <w:rFonts w:cs="Arial"/>
                <w:color w:val="00B050"/>
                <w:lang w:val="de-CH" w:eastAsia="de-CH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A06260" w14:textId="0DA6F108" w:rsidR="00B450C2" w:rsidRPr="00471CD5" w:rsidRDefault="007E1BA9" w:rsidP="00401B56">
            <w:pPr>
              <w:jc w:val="center"/>
              <w:rPr>
                <w:rFonts w:cs="Arial"/>
                <w:color w:val="00B050"/>
                <w:lang w:val="de-CH" w:eastAsia="de-CH"/>
              </w:rPr>
            </w:pPr>
            <w:r w:rsidRPr="00471CD5">
              <w:rPr>
                <w:rFonts w:cs="Arial"/>
                <w:color w:val="00B050"/>
                <w:lang w:val="de-CH" w:eastAsia="de-CH"/>
              </w:rPr>
              <w:t>120</w:t>
            </w:r>
            <w:r w:rsidR="00B450C2" w:rsidRPr="00471CD5">
              <w:rPr>
                <w:rFonts w:cs="Arial"/>
                <w:color w:val="00B050"/>
                <w:lang w:val="de-CH" w:eastAsia="de-CH"/>
              </w:rPr>
              <w:t>.00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EAC1A9" w14:textId="77777777" w:rsidR="00B450C2" w:rsidRPr="00471CD5" w:rsidRDefault="00B450C2" w:rsidP="00401B56">
            <w:pPr>
              <w:jc w:val="center"/>
              <w:rPr>
                <w:rFonts w:cs="Arial"/>
                <w:color w:val="00B050"/>
                <w:lang w:val="de-CH" w:eastAsia="de-CH"/>
              </w:rPr>
            </w:pPr>
          </w:p>
        </w:tc>
      </w:tr>
      <w:tr w:rsidR="00B450C2" w:rsidRPr="00471CD5" w14:paraId="257A108E" w14:textId="77777777" w:rsidTr="00AE15FD">
        <w:trPr>
          <w:trHeight w:val="597"/>
        </w:trPr>
        <w:tc>
          <w:tcPr>
            <w:tcW w:w="30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795AFB6" w14:textId="1F895F1D" w:rsidR="00B450C2" w:rsidRDefault="00BE1607" w:rsidP="00401B56">
            <w:pPr>
              <w:rPr>
                <w:rFonts w:cs="Arial"/>
                <w:b/>
                <w:bCs/>
                <w:lang w:val="de-CH" w:eastAsia="de-CH"/>
              </w:rPr>
            </w:pPr>
            <w:r>
              <w:rPr>
                <w:rFonts w:cs="Arial"/>
                <w:b/>
                <w:lang w:val="de-CH" w:eastAsia="de-CH"/>
              </w:rPr>
              <w:t>Standplatzf</w:t>
            </w:r>
            <w:r w:rsidRPr="00471CD5">
              <w:rPr>
                <w:rFonts w:cs="Arial"/>
                <w:b/>
                <w:lang w:val="de-CH" w:eastAsia="de-CH"/>
              </w:rPr>
              <w:t>läche</w:t>
            </w:r>
            <w:r w:rsidRPr="00471CD5">
              <w:rPr>
                <w:rFonts w:cs="Arial"/>
                <w:b/>
                <w:bCs/>
                <w:lang w:val="de-CH" w:eastAsia="de-CH"/>
              </w:rPr>
              <w:t xml:space="preserve"> </w:t>
            </w:r>
            <w:r w:rsidR="00B450C2" w:rsidRPr="00471CD5">
              <w:rPr>
                <w:rFonts w:cs="Arial"/>
                <w:b/>
                <w:bCs/>
                <w:lang w:val="de-CH" w:eastAsia="de-CH"/>
              </w:rPr>
              <w:t>10 - 20m²</w:t>
            </w:r>
          </w:p>
          <w:p w14:paraId="4C5F8494" w14:textId="77777777" w:rsidR="00CF04F8" w:rsidRDefault="00CF04F8" w:rsidP="00401B56">
            <w:pPr>
              <w:rPr>
                <w:rFonts w:cs="Arial"/>
                <w:b/>
                <w:lang w:val="de-CH" w:eastAsia="de-CH"/>
              </w:rPr>
            </w:pPr>
            <w:r>
              <w:rPr>
                <w:rFonts w:cs="Arial"/>
                <w:b/>
                <w:lang w:val="de-CH" w:eastAsia="de-CH"/>
              </w:rPr>
              <w:t>inkl. 1x Stromanschluss (Schwach)</w:t>
            </w:r>
          </w:p>
          <w:p w14:paraId="4482C4CA" w14:textId="47FCE810" w:rsidR="00B450C2" w:rsidRPr="00471CD5" w:rsidRDefault="00B450C2" w:rsidP="00401B56">
            <w:pPr>
              <w:rPr>
                <w:rFonts w:cs="Arial"/>
                <w:lang w:val="de-CH" w:eastAsia="de-CH"/>
              </w:rPr>
            </w:pPr>
            <w:r w:rsidRPr="00471CD5">
              <w:rPr>
                <w:rFonts w:cs="Arial"/>
                <w:lang w:val="de-CH" w:eastAsia="de-CH"/>
              </w:rPr>
              <w:t>Länge:</w:t>
            </w:r>
          </w:p>
          <w:p w14:paraId="67C453F8" w14:textId="77777777" w:rsidR="00B450C2" w:rsidRPr="00471CD5" w:rsidRDefault="00B450C2" w:rsidP="00401B56">
            <w:pPr>
              <w:rPr>
                <w:rFonts w:cs="Arial"/>
                <w:lang w:val="de-CH" w:eastAsia="de-CH"/>
              </w:rPr>
            </w:pPr>
            <w:r w:rsidRPr="00471CD5">
              <w:rPr>
                <w:rFonts w:cs="Arial"/>
                <w:lang w:val="de-CH" w:eastAsia="de-CH"/>
              </w:rPr>
              <w:t>Breite: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64215" w14:textId="77777777" w:rsidR="00B450C2" w:rsidRPr="00471CD5" w:rsidRDefault="00B450C2" w:rsidP="00401B56">
            <w:pPr>
              <w:jc w:val="center"/>
              <w:rPr>
                <w:rFonts w:cs="Arial"/>
                <w:lang w:val="de-CH" w:eastAsia="de-CH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21C89" w14:textId="31EEC813" w:rsidR="00B450C2" w:rsidRPr="00471CD5" w:rsidRDefault="00B450C2" w:rsidP="00401B56">
            <w:pPr>
              <w:jc w:val="center"/>
              <w:rPr>
                <w:rFonts w:cs="Arial"/>
                <w:lang w:val="de-CH" w:eastAsia="de-CH"/>
              </w:rPr>
            </w:pPr>
            <w:r w:rsidRPr="00471CD5">
              <w:rPr>
                <w:rFonts w:cs="Arial"/>
                <w:lang w:val="de-CH" w:eastAsia="de-CH"/>
              </w:rPr>
              <w:t>80.00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D85D1" w14:textId="77777777" w:rsidR="00B450C2" w:rsidRPr="00471CD5" w:rsidRDefault="00B450C2" w:rsidP="00401B56">
            <w:pPr>
              <w:jc w:val="center"/>
              <w:rPr>
                <w:rFonts w:cs="Arial"/>
                <w:lang w:val="de-CH" w:eastAsia="de-CH"/>
              </w:rPr>
            </w:pPr>
          </w:p>
        </w:tc>
      </w:tr>
      <w:tr w:rsidR="00B450C2" w:rsidRPr="00471CD5" w14:paraId="7257B5B5" w14:textId="77777777" w:rsidTr="00AE15FD">
        <w:trPr>
          <w:trHeight w:val="568"/>
        </w:trPr>
        <w:tc>
          <w:tcPr>
            <w:tcW w:w="3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9DA0C" w14:textId="77777777" w:rsidR="00B450C2" w:rsidRPr="00471CD5" w:rsidRDefault="00B450C2" w:rsidP="00401B56">
            <w:pPr>
              <w:rPr>
                <w:rFonts w:cs="Arial"/>
                <w:b/>
                <w:color w:val="00B050"/>
                <w:lang w:val="de-CH" w:eastAsia="de-CH"/>
              </w:rPr>
            </w:pPr>
            <w:r w:rsidRPr="00471CD5">
              <w:rPr>
                <w:rFonts w:cs="Arial"/>
                <w:b/>
                <w:color w:val="00B050"/>
                <w:lang w:val="de-CH" w:eastAsia="de-CH"/>
              </w:rPr>
              <w:t>Gastronomie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8EDC9E" w14:textId="77777777" w:rsidR="00B450C2" w:rsidRPr="00471CD5" w:rsidRDefault="00B450C2" w:rsidP="00401B56">
            <w:pPr>
              <w:jc w:val="center"/>
              <w:rPr>
                <w:rFonts w:cs="Arial"/>
                <w:color w:val="00B050"/>
                <w:lang w:val="de-CH" w:eastAsia="de-CH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B28692" w14:textId="29C64E68" w:rsidR="00B450C2" w:rsidRPr="00471CD5" w:rsidRDefault="007E1BA9" w:rsidP="00401B56">
            <w:pPr>
              <w:jc w:val="center"/>
              <w:rPr>
                <w:rFonts w:cs="Arial"/>
                <w:color w:val="00B050"/>
                <w:lang w:val="de-CH" w:eastAsia="de-CH"/>
              </w:rPr>
            </w:pPr>
            <w:r w:rsidRPr="00471CD5">
              <w:rPr>
                <w:rFonts w:cs="Arial"/>
                <w:color w:val="00B050"/>
                <w:lang w:val="de-CH" w:eastAsia="de-CH"/>
              </w:rPr>
              <w:t>160</w:t>
            </w:r>
            <w:r w:rsidR="00B450C2" w:rsidRPr="00471CD5">
              <w:rPr>
                <w:rFonts w:cs="Arial"/>
                <w:color w:val="00B050"/>
                <w:lang w:val="de-CH" w:eastAsia="de-CH"/>
              </w:rPr>
              <w:t>.00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15B8A" w14:textId="77777777" w:rsidR="00B450C2" w:rsidRPr="00471CD5" w:rsidRDefault="00B450C2" w:rsidP="00401B56">
            <w:pPr>
              <w:jc w:val="center"/>
              <w:rPr>
                <w:rFonts w:cs="Arial"/>
                <w:color w:val="00B050"/>
                <w:lang w:val="de-CH" w:eastAsia="de-CH"/>
              </w:rPr>
            </w:pPr>
          </w:p>
        </w:tc>
      </w:tr>
      <w:tr w:rsidR="00B450C2" w:rsidRPr="00471CD5" w14:paraId="6E31EACB" w14:textId="77777777" w:rsidTr="00AE15FD">
        <w:trPr>
          <w:trHeight w:val="901"/>
        </w:trPr>
        <w:tc>
          <w:tcPr>
            <w:tcW w:w="30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9E2C3F6" w14:textId="6AAD9065" w:rsidR="00B450C2" w:rsidRDefault="00BE1607" w:rsidP="00401B56">
            <w:pPr>
              <w:rPr>
                <w:rFonts w:cs="Arial"/>
                <w:b/>
                <w:bCs/>
                <w:lang w:val="de-CH" w:eastAsia="de-CH"/>
              </w:rPr>
            </w:pPr>
            <w:r>
              <w:rPr>
                <w:rFonts w:cs="Arial"/>
                <w:b/>
                <w:lang w:val="de-CH" w:eastAsia="de-CH"/>
              </w:rPr>
              <w:t>Standplatzf</w:t>
            </w:r>
            <w:r w:rsidRPr="00471CD5">
              <w:rPr>
                <w:rFonts w:cs="Arial"/>
                <w:b/>
                <w:lang w:val="de-CH" w:eastAsia="de-CH"/>
              </w:rPr>
              <w:t>läche</w:t>
            </w:r>
            <w:r w:rsidR="00B450C2" w:rsidRPr="00471CD5">
              <w:rPr>
                <w:rFonts w:cs="Arial"/>
                <w:lang w:val="de-CH" w:eastAsia="de-CH"/>
              </w:rPr>
              <w:t xml:space="preserve"> </w:t>
            </w:r>
            <w:r w:rsidR="00B450C2" w:rsidRPr="00471CD5">
              <w:rPr>
                <w:rFonts w:cs="Arial"/>
                <w:b/>
                <w:bCs/>
                <w:lang w:val="de-CH" w:eastAsia="de-CH"/>
              </w:rPr>
              <w:t>20 - 30m²</w:t>
            </w:r>
          </w:p>
          <w:p w14:paraId="752E6767" w14:textId="77777777" w:rsidR="00CF04F8" w:rsidRDefault="00CF04F8" w:rsidP="00401B56">
            <w:pPr>
              <w:rPr>
                <w:rFonts w:cs="Arial"/>
                <w:b/>
                <w:lang w:val="de-CH" w:eastAsia="de-CH"/>
              </w:rPr>
            </w:pPr>
            <w:r>
              <w:rPr>
                <w:rFonts w:cs="Arial"/>
                <w:b/>
                <w:lang w:val="de-CH" w:eastAsia="de-CH"/>
              </w:rPr>
              <w:t>inkl. 1x Stromanschluss (Schwach)</w:t>
            </w:r>
          </w:p>
          <w:p w14:paraId="7B847AB9" w14:textId="0CA6C709" w:rsidR="00B450C2" w:rsidRPr="00471CD5" w:rsidRDefault="00B450C2" w:rsidP="00401B56">
            <w:pPr>
              <w:rPr>
                <w:rFonts w:cs="Arial"/>
                <w:lang w:val="de-CH" w:eastAsia="de-CH"/>
              </w:rPr>
            </w:pPr>
            <w:r w:rsidRPr="00471CD5">
              <w:rPr>
                <w:rFonts w:cs="Arial"/>
                <w:lang w:val="de-CH" w:eastAsia="de-CH"/>
              </w:rPr>
              <w:t>Länge:</w:t>
            </w:r>
          </w:p>
          <w:p w14:paraId="50ECCA10" w14:textId="32D9FF49" w:rsidR="00B450C2" w:rsidRPr="00E93FDB" w:rsidRDefault="00B450C2" w:rsidP="00401B56">
            <w:pPr>
              <w:rPr>
                <w:rFonts w:cs="Arial"/>
                <w:lang w:val="de-CH" w:eastAsia="de-CH"/>
              </w:rPr>
            </w:pPr>
            <w:r w:rsidRPr="00471CD5">
              <w:rPr>
                <w:rFonts w:cs="Arial"/>
                <w:lang w:val="de-CH" w:eastAsia="de-CH"/>
              </w:rPr>
              <w:t>Breite: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0B5A9" w14:textId="77777777" w:rsidR="00B450C2" w:rsidRPr="00471CD5" w:rsidRDefault="00B450C2" w:rsidP="00401B56">
            <w:pPr>
              <w:jc w:val="center"/>
              <w:rPr>
                <w:rFonts w:cs="Arial"/>
                <w:lang w:val="de-CH" w:eastAsia="de-CH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5D2CF" w14:textId="2A2C2CC9" w:rsidR="00B450C2" w:rsidRPr="00471CD5" w:rsidRDefault="00B450C2" w:rsidP="00401B56">
            <w:pPr>
              <w:jc w:val="center"/>
              <w:rPr>
                <w:rFonts w:cs="Arial"/>
                <w:lang w:val="de-CH" w:eastAsia="de-CH"/>
              </w:rPr>
            </w:pPr>
            <w:r w:rsidRPr="00471CD5">
              <w:rPr>
                <w:rFonts w:cs="Arial"/>
                <w:lang w:val="de-CH" w:eastAsia="de-CH"/>
              </w:rPr>
              <w:t>1</w:t>
            </w:r>
            <w:r w:rsidR="008555F0" w:rsidRPr="00471CD5">
              <w:rPr>
                <w:rFonts w:cs="Arial"/>
                <w:lang w:val="de-CH" w:eastAsia="de-CH"/>
              </w:rPr>
              <w:t>5</w:t>
            </w:r>
            <w:r w:rsidRPr="00471CD5">
              <w:rPr>
                <w:rFonts w:cs="Arial"/>
                <w:lang w:val="de-CH" w:eastAsia="de-CH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534CE" w14:textId="77777777" w:rsidR="00B450C2" w:rsidRPr="00471CD5" w:rsidRDefault="00B450C2" w:rsidP="00401B56">
            <w:pPr>
              <w:jc w:val="center"/>
              <w:rPr>
                <w:rFonts w:cs="Arial"/>
                <w:lang w:val="de-CH" w:eastAsia="de-CH"/>
              </w:rPr>
            </w:pPr>
          </w:p>
        </w:tc>
      </w:tr>
      <w:tr w:rsidR="00B450C2" w:rsidRPr="00471CD5" w14:paraId="69AB2A8F" w14:textId="77777777" w:rsidTr="00AE15FD">
        <w:trPr>
          <w:trHeight w:val="504"/>
        </w:trPr>
        <w:tc>
          <w:tcPr>
            <w:tcW w:w="3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95394" w14:textId="77777777" w:rsidR="00B450C2" w:rsidRPr="00471CD5" w:rsidRDefault="00B450C2" w:rsidP="00401B56">
            <w:pPr>
              <w:rPr>
                <w:rFonts w:cs="Arial"/>
                <w:b/>
                <w:color w:val="00B050"/>
                <w:lang w:val="de-CH" w:eastAsia="de-CH"/>
              </w:rPr>
            </w:pPr>
            <w:r w:rsidRPr="00471CD5">
              <w:rPr>
                <w:rFonts w:cs="Arial"/>
                <w:b/>
                <w:color w:val="00B050"/>
                <w:lang w:val="de-CH" w:eastAsia="de-CH"/>
              </w:rPr>
              <w:t>Gastronomie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D8028C" w14:textId="77777777" w:rsidR="00B450C2" w:rsidRPr="00471CD5" w:rsidRDefault="00B450C2" w:rsidP="00401B56">
            <w:pPr>
              <w:jc w:val="center"/>
              <w:rPr>
                <w:rFonts w:cs="Arial"/>
                <w:color w:val="00B050"/>
                <w:lang w:val="de-CH" w:eastAsia="de-CH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E68E06" w14:textId="650BDC92" w:rsidR="00B450C2" w:rsidRPr="00471CD5" w:rsidRDefault="007E1BA9" w:rsidP="00401B56">
            <w:pPr>
              <w:jc w:val="center"/>
              <w:rPr>
                <w:rFonts w:cs="Arial"/>
                <w:color w:val="00B050"/>
                <w:lang w:val="de-CH" w:eastAsia="de-CH"/>
              </w:rPr>
            </w:pPr>
            <w:r w:rsidRPr="00471CD5">
              <w:rPr>
                <w:rFonts w:cs="Arial"/>
                <w:color w:val="00B050"/>
                <w:lang w:val="de-CH" w:eastAsia="de-CH"/>
              </w:rPr>
              <w:t>240</w:t>
            </w:r>
            <w:r w:rsidR="00B450C2" w:rsidRPr="00471CD5">
              <w:rPr>
                <w:rFonts w:cs="Arial"/>
                <w:color w:val="00B050"/>
                <w:lang w:val="de-CH" w:eastAsia="de-CH"/>
              </w:rPr>
              <w:t>.00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E35BDD" w14:textId="77777777" w:rsidR="00B450C2" w:rsidRPr="00471CD5" w:rsidRDefault="00B450C2" w:rsidP="00401B56">
            <w:pPr>
              <w:jc w:val="center"/>
              <w:rPr>
                <w:rFonts w:cs="Arial"/>
                <w:color w:val="00B050"/>
                <w:lang w:val="de-CH" w:eastAsia="de-CH"/>
              </w:rPr>
            </w:pPr>
          </w:p>
        </w:tc>
      </w:tr>
      <w:tr w:rsidR="00AF28FD" w:rsidRPr="00471CD5" w14:paraId="4ACE917F" w14:textId="77777777" w:rsidTr="00087E72">
        <w:trPr>
          <w:trHeight w:val="410"/>
        </w:trPr>
        <w:tc>
          <w:tcPr>
            <w:tcW w:w="3063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84982E9" w14:textId="77777777" w:rsidR="00AF28FD" w:rsidRPr="00471CD5" w:rsidRDefault="00AF28FD" w:rsidP="00AF28FD">
            <w:pPr>
              <w:rPr>
                <w:rFonts w:cs="Arial"/>
                <w:b/>
                <w:bCs/>
                <w:lang w:val="de-CH" w:eastAsia="de-CH"/>
              </w:rPr>
            </w:pP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72FDFFE" w14:textId="77777777" w:rsidR="00AF28FD" w:rsidRPr="00471CD5" w:rsidRDefault="00AF28FD" w:rsidP="00AF28FD">
            <w:pPr>
              <w:jc w:val="center"/>
              <w:rPr>
                <w:rFonts w:cs="Arial"/>
                <w:lang w:val="de-CH" w:eastAsia="de-CH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2B0C15B" w14:textId="77777777" w:rsidR="00AF28FD" w:rsidRPr="00471CD5" w:rsidRDefault="00AF28FD" w:rsidP="00AF28FD">
            <w:pPr>
              <w:jc w:val="center"/>
              <w:rPr>
                <w:rFonts w:cs="Arial"/>
                <w:lang w:val="de-CH" w:eastAsia="de-CH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1F68EBB" w14:textId="77777777" w:rsidR="00AF28FD" w:rsidRPr="00471CD5" w:rsidRDefault="00AF28FD" w:rsidP="00AF28FD">
            <w:pPr>
              <w:jc w:val="center"/>
              <w:rPr>
                <w:rFonts w:cs="Arial"/>
                <w:lang w:val="de-CH" w:eastAsia="de-CH"/>
              </w:rPr>
            </w:pPr>
          </w:p>
        </w:tc>
      </w:tr>
      <w:tr w:rsidR="00AF28FD" w:rsidRPr="00471CD5" w14:paraId="21A38296" w14:textId="77777777" w:rsidTr="00087E72">
        <w:trPr>
          <w:trHeight w:val="555"/>
        </w:trPr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08EC0" w14:textId="77777777" w:rsidR="00AF28FD" w:rsidRPr="00FB26BC" w:rsidRDefault="00AF28FD" w:rsidP="00AF28FD">
            <w:pPr>
              <w:rPr>
                <w:rFonts w:cs="Arial"/>
                <w:b/>
                <w:bCs/>
                <w:lang w:val="de-CH" w:eastAsia="de-CH"/>
              </w:rPr>
            </w:pPr>
            <w:proofErr w:type="spellStart"/>
            <w:r w:rsidRPr="00471CD5">
              <w:rPr>
                <w:rFonts w:cs="Arial"/>
                <w:b/>
                <w:bCs/>
                <w:lang w:val="de-CH" w:eastAsia="de-CH"/>
              </w:rPr>
              <w:t>Märitstandes</w:t>
            </w:r>
            <w:proofErr w:type="spellEnd"/>
            <w:r w:rsidRPr="00471CD5">
              <w:rPr>
                <w:rFonts w:cs="Arial"/>
                <w:b/>
                <w:bCs/>
                <w:lang w:val="de-CH" w:eastAsia="de-CH"/>
              </w:rPr>
              <w:t xml:space="preserve"> 10m²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13EE2" w14:textId="77777777" w:rsidR="00AF28FD" w:rsidRPr="00471CD5" w:rsidRDefault="00AF28FD" w:rsidP="00AF28FD">
            <w:pPr>
              <w:jc w:val="center"/>
              <w:rPr>
                <w:rFonts w:cs="Arial"/>
                <w:lang w:val="de-CH" w:eastAsia="de-CH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62391" w14:textId="77777777" w:rsidR="00AF28FD" w:rsidRPr="00471CD5" w:rsidRDefault="00AF28FD" w:rsidP="00AF28FD">
            <w:pPr>
              <w:jc w:val="center"/>
              <w:rPr>
                <w:rFonts w:cs="Arial"/>
                <w:lang w:val="de-CH" w:eastAsia="de-CH"/>
              </w:rPr>
            </w:pPr>
            <w:r w:rsidRPr="00471CD5">
              <w:rPr>
                <w:rFonts w:cs="Arial"/>
                <w:lang w:val="de-CH" w:eastAsia="de-CH"/>
              </w:rPr>
              <w:t>2</w:t>
            </w:r>
            <w:r>
              <w:rPr>
                <w:rFonts w:cs="Arial"/>
                <w:lang w:val="de-CH" w:eastAsia="de-CH"/>
              </w:rPr>
              <w:t>5</w:t>
            </w:r>
            <w:r w:rsidRPr="00471CD5">
              <w:rPr>
                <w:rFonts w:cs="Arial"/>
                <w:lang w:val="de-CH" w:eastAsia="de-CH"/>
              </w:rPr>
              <w:t>.00</w:t>
            </w:r>
            <w:r>
              <w:rPr>
                <w:rFonts w:cs="Arial"/>
                <w:lang w:val="de-CH" w:eastAsia="de-CH"/>
              </w:rPr>
              <w:t xml:space="preserve"> / Stand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F45C0" w14:textId="77777777" w:rsidR="00AF28FD" w:rsidRPr="00471CD5" w:rsidRDefault="00AF28FD" w:rsidP="00AF28FD">
            <w:pPr>
              <w:jc w:val="center"/>
              <w:rPr>
                <w:rFonts w:cs="Arial"/>
                <w:lang w:val="de-CH" w:eastAsia="de-CH"/>
              </w:rPr>
            </w:pPr>
          </w:p>
        </w:tc>
      </w:tr>
      <w:tr w:rsidR="00AF28FD" w:rsidRPr="00471CD5" w14:paraId="6FF2DC3E" w14:textId="77777777" w:rsidTr="00087E72">
        <w:trPr>
          <w:trHeight w:val="555"/>
        </w:trPr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571F0" w14:textId="77777777" w:rsidR="00AF28FD" w:rsidRPr="00471CD5" w:rsidRDefault="00AF28FD" w:rsidP="00AF28FD">
            <w:pPr>
              <w:rPr>
                <w:rFonts w:cs="Arial"/>
                <w:b/>
                <w:lang w:val="de-CH" w:eastAsia="de-CH"/>
              </w:rPr>
            </w:pPr>
            <w:r w:rsidRPr="00471CD5">
              <w:rPr>
                <w:rFonts w:cs="Arial"/>
                <w:b/>
                <w:lang w:val="de-CH" w:eastAsia="de-CH"/>
              </w:rPr>
              <w:t>Alkoholausschank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80B591" w14:textId="77777777" w:rsidR="00AF28FD" w:rsidRPr="00471CD5" w:rsidRDefault="00AF28FD" w:rsidP="00AF28FD">
            <w:pPr>
              <w:jc w:val="center"/>
              <w:rPr>
                <w:rFonts w:cs="Arial"/>
                <w:lang w:val="de-CH" w:eastAsia="de-CH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C24A0E" w14:textId="77777777" w:rsidR="00AF28FD" w:rsidRPr="00471CD5" w:rsidRDefault="00AF28FD" w:rsidP="00AF28FD">
            <w:pPr>
              <w:jc w:val="center"/>
              <w:rPr>
                <w:rFonts w:cs="Arial"/>
                <w:lang w:val="de-CH" w:eastAsia="de-CH"/>
              </w:rPr>
            </w:pPr>
            <w:r w:rsidRPr="00471CD5">
              <w:rPr>
                <w:rFonts w:cs="Arial"/>
                <w:lang w:val="de-CH" w:eastAsia="de-CH"/>
              </w:rPr>
              <w:t>50.00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9FAE6A" w14:textId="77777777" w:rsidR="00AF28FD" w:rsidRPr="00471CD5" w:rsidRDefault="00AF28FD" w:rsidP="00AF28FD">
            <w:pPr>
              <w:jc w:val="center"/>
              <w:rPr>
                <w:rFonts w:cs="Arial"/>
                <w:lang w:val="de-CH" w:eastAsia="de-CH"/>
              </w:rPr>
            </w:pPr>
          </w:p>
        </w:tc>
      </w:tr>
      <w:tr w:rsidR="00AF28FD" w:rsidRPr="00471CD5" w14:paraId="5232E447" w14:textId="77777777" w:rsidTr="00087E72">
        <w:trPr>
          <w:trHeight w:val="412"/>
        </w:trPr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81827" w14:textId="64978105" w:rsidR="00AF28FD" w:rsidRPr="00471CD5" w:rsidRDefault="00AF28FD" w:rsidP="00AF28FD">
            <w:pPr>
              <w:rPr>
                <w:rFonts w:cs="Arial"/>
                <w:b/>
                <w:lang w:val="de-CH" w:eastAsia="de-CH"/>
              </w:rPr>
            </w:pPr>
            <w:r w:rsidRPr="00471CD5">
              <w:rPr>
                <w:rFonts w:cs="Arial"/>
                <w:b/>
                <w:lang w:val="de-CH" w:eastAsia="de-CH"/>
              </w:rPr>
              <w:t>Starkstrom</w:t>
            </w:r>
            <w:r>
              <w:rPr>
                <w:rFonts w:cs="Arial"/>
                <w:b/>
                <w:lang w:val="de-CH" w:eastAsia="de-CH"/>
              </w:rPr>
              <w:t xml:space="preserve"> </w:t>
            </w:r>
            <w:r w:rsidRPr="00471CD5">
              <w:rPr>
                <w:rFonts w:cs="Arial"/>
                <w:b/>
                <w:lang w:val="de-CH" w:eastAsia="de-CH"/>
              </w:rPr>
              <w:t>(</w:t>
            </w:r>
            <w:r w:rsidR="00CF04F8">
              <w:rPr>
                <w:rFonts w:cs="Arial"/>
                <w:b/>
                <w:lang w:val="de-CH" w:eastAsia="de-CH"/>
              </w:rPr>
              <w:t>M</w:t>
            </w:r>
            <w:r w:rsidRPr="00471CD5">
              <w:rPr>
                <w:rFonts w:cs="Arial"/>
                <w:b/>
                <w:lang w:val="de-CH" w:eastAsia="de-CH"/>
              </w:rPr>
              <w:t>ax. C16)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38416" w14:textId="77777777" w:rsidR="00AF28FD" w:rsidRPr="00471CD5" w:rsidRDefault="00AF28FD" w:rsidP="00AF28FD">
            <w:pPr>
              <w:jc w:val="center"/>
              <w:rPr>
                <w:rFonts w:cs="Arial"/>
                <w:lang w:val="de-CH" w:eastAsia="de-CH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EF364" w14:textId="77777777" w:rsidR="00AF28FD" w:rsidRPr="00471CD5" w:rsidRDefault="00AF28FD" w:rsidP="00AF28FD">
            <w:pPr>
              <w:jc w:val="center"/>
              <w:rPr>
                <w:rFonts w:cs="Arial"/>
                <w:lang w:val="de-CH" w:eastAsia="de-CH"/>
              </w:rPr>
            </w:pPr>
            <w:r w:rsidRPr="00471CD5">
              <w:rPr>
                <w:rFonts w:cs="Arial"/>
                <w:lang w:val="de-CH" w:eastAsia="de-CH"/>
              </w:rPr>
              <w:t>2</w:t>
            </w:r>
            <w:r>
              <w:rPr>
                <w:rFonts w:cs="Arial"/>
                <w:lang w:val="de-CH" w:eastAsia="de-CH"/>
              </w:rPr>
              <w:t>5</w:t>
            </w:r>
            <w:r w:rsidRPr="00471CD5">
              <w:rPr>
                <w:rFonts w:cs="Arial"/>
                <w:lang w:val="de-CH" w:eastAsia="de-CH"/>
              </w:rPr>
              <w:t>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C3465" w14:textId="77777777" w:rsidR="00AF28FD" w:rsidRPr="00471CD5" w:rsidRDefault="00AF28FD" w:rsidP="00AF28FD">
            <w:pPr>
              <w:jc w:val="center"/>
              <w:rPr>
                <w:rFonts w:cs="Arial"/>
                <w:lang w:val="de-CH" w:eastAsia="de-CH"/>
              </w:rPr>
            </w:pPr>
          </w:p>
        </w:tc>
      </w:tr>
      <w:tr w:rsidR="00AF28FD" w:rsidRPr="00471CD5" w14:paraId="1BC2C43C" w14:textId="77777777" w:rsidTr="00087E72">
        <w:trPr>
          <w:trHeight w:val="398"/>
        </w:trPr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C4C9E" w14:textId="77777777" w:rsidR="00AF28FD" w:rsidRPr="00471CD5" w:rsidRDefault="00AF28FD" w:rsidP="00AF28FD">
            <w:pPr>
              <w:rPr>
                <w:rFonts w:cs="Arial"/>
                <w:b/>
                <w:lang w:val="de-CH" w:eastAsia="de-CH"/>
              </w:rPr>
            </w:pPr>
            <w:r w:rsidRPr="00471CD5">
              <w:rPr>
                <w:rFonts w:cs="Arial"/>
                <w:b/>
                <w:lang w:val="de-CH" w:eastAsia="de-CH"/>
              </w:rPr>
              <w:t>Abfallpauschale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3EE31" w14:textId="77777777" w:rsidR="00AF28FD" w:rsidRPr="00471CD5" w:rsidRDefault="00AF28FD" w:rsidP="00AF28FD">
            <w:pPr>
              <w:jc w:val="center"/>
              <w:rPr>
                <w:rFonts w:cs="Arial"/>
                <w:lang w:val="de-CH" w:eastAsia="de-CH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58865" w14:textId="77777777" w:rsidR="00AF28FD" w:rsidRPr="00471CD5" w:rsidRDefault="00AF28FD" w:rsidP="00AF28FD">
            <w:pPr>
              <w:jc w:val="center"/>
              <w:rPr>
                <w:rFonts w:cs="Arial"/>
                <w:lang w:val="de-CH" w:eastAsia="de-CH"/>
              </w:rPr>
            </w:pPr>
            <w:r w:rsidRPr="00471CD5">
              <w:rPr>
                <w:rFonts w:cs="Arial"/>
                <w:lang w:val="de-CH" w:eastAsia="de-CH"/>
              </w:rPr>
              <w:t>10.00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E662F" w14:textId="77777777" w:rsidR="00AF28FD" w:rsidRPr="00471CD5" w:rsidRDefault="00AF28FD" w:rsidP="00AF28FD">
            <w:pPr>
              <w:jc w:val="center"/>
              <w:rPr>
                <w:rFonts w:cs="Arial"/>
                <w:lang w:val="de-CH" w:eastAsia="de-CH"/>
              </w:rPr>
            </w:pPr>
          </w:p>
        </w:tc>
      </w:tr>
      <w:tr w:rsidR="00AF28FD" w:rsidRPr="00471CD5" w14:paraId="6BC1308D" w14:textId="77777777" w:rsidTr="00087E72">
        <w:trPr>
          <w:trHeight w:val="676"/>
        </w:trPr>
        <w:tc>
          <w:tcPr>
            <w:tcW w:w="5372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14:paraId="1737C2FB" w14:textId="77777777" w:rsidR="00AF28FD" w:rsidRPr="00471CD5" w:rsidRDefault="00AF28FD" w:rsidP="00AF28FD">
            <w:pPr>
              <w:ind w:left="-86"/>
              <w:rPr>
                <w:rFonts w:cs="Arial"/>
                <w:b/>
                <w:bCs/>
                <w:lang w:val="de-CH" w:eastAsia="de-CH"/>
              </w:rPr>
            </w:pPr>
          </w:p>
          <w:p w14:paraId="513FCEC8" w14:textId="77777777" w:rsidR="00AF28FD" w:rsidRPr="00471CD5" w:rsidRDefault="00AF28FD" w:rsidP="00AF28FD">
            <w:pPr>
              <w:rPr>
                <w:rFonts w:cs="Arial"/>
                <w:sz w:val="24"/>
                <w:szCs w:val="24"/>
                <w:lang w:val="de-CH" w:eastAsia="de-CH"/>
              </w:rPr>
            </w:pPr>
            <w:r w:rsidRPr="00471CD5">
              <w:rPr>
                <w:rFonts w:cs="Arial"/>
                <w:b/>
                <w:bCs/>
                <w:sz w:val="24"/>
                <w:szCs w:val="24"/>
                <w:lang w:val="de-CH" w:eastAsia="de-CH"/>
              </w:rPr>
              <w:t>Total einzuzahlender Betrag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C9FF5" w14:textId="77777777" w:rsidR="00AF28FD" w:rsidRPr="00471CD5" w:rsidRDefault="00AF28FD" w:rsidP="00AF28FD">
            <w:pPr>
              <w:spacing w:before="240"/>
              <w:rPr>
                <w:rFonts w:cs="Arial"/>
                <w:lang w:val="de-CH" w:eastAsia="de-CH"/>
              </w:rPr>
            </w:pPr>
          </w:p>
        </w:tc>
      </w:tr>
    </w:tbl>
    <w:p w14:paraId="6D70740D" w14:textId="77777777" w:rsidR="00AF28FD" w:rsidRDefault="00AF28FD" w:rsidP="00AF28FD">
      <w:pPr>
        <w:rPr>
          <w:rFonts w:cs="Arial"/>
          <w:b/>
          <w:bCs/>
          <w:sz w:val="24"/>
          <w:szCs w:val="24"/>
        </w:rPr>
      </w:pPr>
    </w:p>
    <w:p w14:paraId="7653BE4D" w14:textId="77777777" w:rsidR="00AF28FD" w:rsidRDefault="00AF28FD" w:rsidP="00AF28FD">
      <w:pPr>
        <w:rPr>
          <w:rFonts w:cs="Arial"/>
          <w:b/>
          <w:bCs/>
          <w:sz w:val="24"/>
          <w:szCs w:val="24"/>
        </w:rPr>
      </w:pPr>
    </w:p>
    <w:p w14:paraId="1329CF6A" w14:textId="77777777" w:rsidR="00AF28FD" w:rsidRDefault="00AF28FD" w:rsidP="00AF28FD">
      <w:pPr>
        <w:rPr>
          <w:rFonts w:cs="Arial"/>
          <w:b/>
          <w:bCs/>
          <w:sz w:val="24"/>
          <w:szCs w:val="24"/>
        </w:rPr>
      </w:pPr>
    </w:p>
    <w:p w14:paraId="0C08EC5A" w14:textId="77777777" w:rsidR="00AF28FD" w:rsidRDefault="00AF28FD" w:rsidP="00AF28FD">
      <w:pPr>
        <w:rPr>
          <w:rFonts w:cs="Arial"/>
          <w:b/>
          <w:bCs/>
          <w:sz w:val="24"/>
          <w:szCs w:val="24"/>
        </w:rPr>
      </w:pPr>
    </w:p>
    <w:p w14:paraId="772760CC" w14:textId="77777777" w:rsidR="00AF28FD" w:rsidRDefault="00AF28FD" w:rsidP="00AF28FD">
      <w:pPr>
        <w:rPr>
          <w:rFonts w:cs="Arial"/>
          <w:b/>
          <w:bCs/>
          <w:sz w:val="24"/>
          <w:szCs w:val="24"/>
        </w:rPr>
      </w:pPr>
    </w:p>
    <w:p w14:paraId="18E739DC" w14:textId="77777777" w:rsidR="00AF28FD" w:rsidRDefault="00AF28FD" w:rsidP="00AF28FD">
      <w:pPr>
        <w:rPr>
          <w:rFonts w:cs="Arial"/>
          <w:b/>
          <w:bCs/>
          <w:sz w:val="24"/>
          <w:szCs w:val="24"/>
        </w:rPr>
      </w:pPr>
    </w:p>
    <w:p w14:paraId="0C656135" w14:textId="77777777" w:rsidR="00AF28FD" w:rsidRDefault="00AF28FD" w:rsidP="00AF28FD">
      <w:pPr>
        <w:rPr>
          <w:rFonts w:cs="Arial"/>
          <w:b/>
          <w:bCs/>
          <w:sz w:val="24"/>
          <w:szCs w:val="24"/>
        </w:rPr>
      </w:pPr>
    </w:p>
    <w:p w14:paraId="782D7276" w14:textId="77777777" w:rsidR="00AF28FD" w:rsidRDefault="00AF28FD" w:rsidP="00AF28FD">
      <w:pPr>
        <w:rPr>
          <w:rFonts w:cs="Arial"/>
          <w:b/>
          <w:bCs/>
          <w:sz w:val="24"/>
          <w:szCs w:val="24"/>
        </w:rPr>
      </w:pPr>
    </w:p>
    <w:p w14:paraId="77E571DB" w14:textId="77777777" w:rsidR="00AF28FD" w:rsidRDefault="00AF28FD" w:rsidP="00AF28FD">
      <w:pPr>
        <w:rPr>
          <w:rFonts w:cs="Arial"/>
          <w:b/>
          <w:bCs/>
          <w:sz w:val="24"/>
          <w:szCs w:val="24"/>
        </w:rPr>
      </w:pPr>
    </w:p>
    <w:p w14:paraId="1BFDC366" w14:textId="77777777" w:rsidR="00AF28FD" w:rsidRDefault="00AF28FD" w:rsidP="00AF28FD">
      <w:pPr>
        <w:rPr>
          <w:rFonts w:cs="Arial"/>
          <w:b/>
          <w:bCs/>
          <w:sz w:val="24"/>
          <w:szCs w:val="24"/>
        </w:rPr>
      </w:pPr>
    </w:p>
    <w:p w14:paraId="6C13F823" w14:textId="77777777" w:rsidR="00AF28FD" w:rsidRDefault="00AF28FD" w:rsidP="00AF28FD">
      <w:pPr>
        <w:rPr>
          <w:rFonts w:cs="Arial"/>
          <w:b/>
          <w:bCs/>
          <w:sz w:val="24"/>
          <w:szCs w:val="24"/>
        </w:rPr>
      </w:pPr>
    </w:p>
    <w:p w14:paraId="4438303E" w14:textId="77777777" w:rsidR="00AF28FD" w:rsidRDefault="00AF28FD" w:rsidP="00AF28FD">
      <w:pPr>
        <w:rPr>
          <w:rFonts w:cs="Arial"/>
          <w:b/>
          <w:bCs/>
          <w:sz w:val="24"/>
          <w:szCs w:val="24"/>
        </w:rPr>
      </w:pPr>
    </w:p>
    <w:p w14:paraId="18F14F9B" w14:textId="77777777" w:rsidR="00AF28FD" w:rsidRDefault="00AF28FD" w:rsidP="00AF28FD">
      <w:pPr>
        <w:rPr>
          <w:rFonts w:cs="Arial"/>
          <w:b/>
          <w:bCs/>
          <w:sz w:val="24"/>
          <w:szCs w:val="24"/>
        </w:rPr>
      </w:pPr>
    </w:p>
    <w:p w14:paraId="793BBBAE" w14:textId="77777777" w:rsidR="00AF28FD" w:rsidRDefault="00AF28FD" w:rsidP="00AF28FD">
      <w:pPr>
        <w:rPr>
          <w:rFonts w:cs="Arial"/>
          <w:b/>
          <w:bCs/>
          <w:sz w:val="24"/>
          <w:szCs w:val="24"/>
        </w:rPr>
      </w:pPr>
    </w:p>
    <w:p w14:paraId="13C7A63D" w14:textId="77777777" w:rsidR="00AF28FD" w:rsidRDefault="00AF28FD" w:rsidP="00AF28FD">
      <w:pPr>
        <w:rPr>
          <w:rFonts w:cs="Arial"/>
          <w:b/>
          <w:bCs/>
          <w:sz w:val="24"/>
          <w:szCs w:val="24"/>
        </w:rPr>
      </w:pPr>
    </w:p>
    <w:p w14:paraId="7A3BEE21" w14:textId="77777777" w:rsidR="00AF28FD" w:rsidRDefault="00AF28FD" w:rsidP="00AF28FD">
      <w:pPr>
        <w:rPr>
          <w:rFonts w:cs="Arial"/>
          <w:b/>
          <w:bCs/>
          <w:sz w:val="24"/>
          <w:szCs w:val="24"/>
        </w:rPr>
      </w:pPr>
    </w:p>
    <w:p w14:paraId="6403F4A6" w14:textId="77777777" w:rsidR="00AF28FD" w:rsidRDefault="00AF28FD" w:rsidP="00AF28FD">
      <w:pPr>
        <w:rPr>
          <w:rFonts w:cs="Arial"/>
          <w:b/>
          <w:bCs/>
          <w:sz w:val="24"/>
          <w:szCs w:val="24"/>
        </w:rPr>
      </w:pPr>
    </w:p>
    <w:p w14:paraId="13EE7196" w14:textId="77777777" w:rsidR="00AF28FD" w:rsidRDefault="00AF28FD" w:rsidP="00AF28FD">
      <w:pPr>
        <w:rPr>
          <w:rFonts w:cs="Arial"/>
          <w:b/>
          <w:bCs/>
          <w:sz w:val="24"/>
          <w:szCs w:val="24"/>
        </w:rPr>
      </w:pPr>
    </w:p>
    <w:p w14:paraId="2D67F7FC" w14:textId="77777777" w:rsidR="00AF28FD" w:rsidRDefault="00AF28FD" w:rsidP="00AF28FD">
      <w:pPr>
        <w:rPr>
          <w:rFonts w:cs="Arial"/>
          <w:b/>
          <w:bCs/>
          <w:sz w:val="24"/>
          <w:szCs w:val="24"/>
        </w:rPr>
      </w:pPr>
    </w:p>
    <w:p w14:paraId="2DC3626D" w14:textId="77777777" w:rsidR="00AF28FD" w:rsidRDefault="00AF28FD" w:rsidP="00AF28FD">
      <w:pPr>
        <w:rPr>
          <w:rFonts w:cs="Arial"/>
          <w:b/>
          <w:bCs/>
          <w:sz w:val="24"/>
          <w:szCs w:val="24"/>
        </w:rPr>
      </w:pPr>
    </w:p>
    <w:p w14:paraId="14CA06FE" w14:textId="77777777" w:rsidR="00AF28FD" w:rsidRDefault="00AF28FD" w:rsidP="00AF28FD">
      <w:pPr>
        <w:rPr>
          <w:rFonts w:cs="Arial"/>
          <w:b/>
          <w:bCs/>
          <w:sz w:val="24"/>
          <w:szCs w:val="24"/>
        </w:rPr>
      </w:pPr>
    </w:p>
    <w:p w14:paraId="7A792ED2" w14:textId="77777777" w:rsidR="00AF28FD" w:rsidRDefault="00AF28FD" w:rsidP="00AF28FD">
      <w:pPr>
        <w:rPr>
          <w:rFonts w:cs="Arial"/>
          <w:b/>
          <w:bCs/>
          <w:sz w:val="24"/>
          <w:szCs w:val="24"/>
        </w:rPr>
      </w:pPr>
    </w:p>
    <w:p w14:paraId="067A4637" w14:textId="77777777" w:rsidR="00AF28FD" w:rsidRDefault="00AF28FD" w:rsidP="00AF28FD">
      <w:pPr>
        <w:rPr>
          <w:rFonts w:cs="Arial"/>
          <w:b/>
          <w:bCs/>
          <w:sz w:val="24"/>
          <w:szCs w:val="24"/>
        </w:rPr>
      </w:pPr>
    </w:p>
    <w:p w14:paraId="5A2C85DC" w14:textId="77777777" w:rsidR="003F36BC" w:rsidRDefault="003F36BC" w:rsidP="00AF28FD">
      <w:pPr>
        <w:rPr>
          <w:rFonts w:cs="Arial"/>
          <w:b/>
          <w:bCs/>
          <w:sz w:val="24"/>
          <w:szCs w:val="24"/>
        </w:rPr>
      </w:pPr>
    </w:p>
    <w:p w14:paraId="24EC6922" w14:textId="77777777" w:rsidR="00AF28FD" w:rsidRDefault="00AF28FD" w:rsidP="00AF28FD">
      <w:pPr>
        <w:rPr>
          <w:rFonts w:cs="Arial"/>
          <w:b/>
          <w:bCs/>
          <w:sz w:val="24"/>
          <w:szCs w:val="24"/>
        </w:rPr>
      </w:pPr>
    </w:p>
    <w:p w14:paraId="74DA1050" w14:textId="77777777" w:rsidR="00AF28FD" w:rsidRDefault="00AF28FD" w:rsidP="00AF28FD">
      <w:pPr>
        <w:rPr>
          <w:rFonts w:cs="Arial"/>
          <w:b/>
          <w:bCs/>
          <w:sz w:val="24"/>
          <w:szCs w:val="24"/>
        </w:rPr>
      </w:pPr>
    </w:p>
    <w:p w14:paraId="5252C2F8" w14:textId="77777777" w:rsidR="00AF28FD" w:rsidRDefault="00AF28FD" w:rsidP="00AF28FD">
      <w:pPr>
        <w:rPr>
          <w:rFonts w:cs="Arial"/>
          <w:b/>
          <w:bCs/>
          <w:sz w:val="24"/>
          <w:szCs w:val="24"/>
        </w:rPr>
      </w:pPr>
    </w:p>
    <w:p w14:paraId="63AE83BC" w14:textId="77777777" w:rsidR="00AF28FD" w:rsidRDefault="00AF28FD" w:rsidP="00AF28FD">
      <w:pPr>
        <w:rPr>
          <w:rFonts w:cs="Arial"/>
          <w:b/>
          <w:bCs/>
          <w:sz w:val="24"/>
          <w:szCs w:val="24"/>
        </w:rPr>
      </w:pPr>
    </w:p>
    <w:p w14:paraId="6AB8356F" w14:textId="77777777" w:rsidR="00AF28FD" w:rsidRDefault="00AF28FD" w:rsidP="00AF28FD">
      <w:pPr>
        <w:rPr>
          <w:rFonts w:cs="Arial"/>
          <w:b/>
          <w:bCs/>
          <w:sz w:val="24"/>
          <w:szCs w:val="24"/>
        </w:rPr>
      </w:pPr>
    </w:p>
    <w:p w14:paraId="2AABBDA8" w14:textId="77777777" w:rsidR="00AF28FD" w:rsidRDefault="00AF28FD" w:rsidP="00AF28FD">
      <w:pPr>
        <w:rPr>
          <w:rFonts w:cs="Arial"/>
          <w:b/>
          <w:bCs/>
          <w:sz w:val="24"/>
          <w:szCs w:val="24"/>
        </w:rPr>
      </w:pPr>
    </w:p>
    <w:p w14:paraId="6629CA65" w14:textId="77777777" w:rsidR="00AF28FD" w:rsidRDefault="00AF28FD" w:rsidP="00AF28FD">
      <w:pPr>
        <w:rPr>
          <w:rFonts w:cs="Arial"/>
          <w:b/>
          <w:bCs/>
          <w:sz w:val="24"/>
          <w:szCs w:val="24"/>
        </w:rPr>
      </w:pPr>
    </w:p>
    <w:p w14:paraId="5E409A79" w14:textId="77777777" w:rsidR="00AF28FD" w:rsidRPr="00AF28FD" w:rsidRDefault="00AF28FD" w:rsidP="00AF28FD">
      <w:pPr>
        <w:rPr>
          <w:rFonts w:cs="Arial"/>
          <w:b/>
          <w:bCs/>
          <w:sz w:val="24"/>
          <w:szCs w:val="24"/>
        </w:rPr>
      </w:pPr>
    </w:p>
    <w:p w14:paraId="6F72F80F" w14:textId="77777777" w:rsidR="00AF28FD" w:rsidRPr="00AF28FD" w:rsidRDefault="00AF28FD" w:rsidP="00AF28FD">
      <w:pPr>
        <w:rPr>
          <w:rFonts w:cs="Arial"/>
          <w:b/>
          <w:bCs/>
        </w:rPr>
      </w:pPr>
      <w:r w:rsidRPr="00AF28FD">
        <w:rPr>
          <w:rFonts w:cs="Arial"/>
          <w:b/>
          <w:bCs/>
        </w:rPr>
        <w:t>Ort / Datum:</w:t>
      </w:r>
      <w:r w:rsidRPr="00AF28FD">
        <w:rPr>
          <w:rFonts w:cs="Arial"/>
          <w:b/>
          <w:bCs/>
        </w:rPr>
        <w:tab/>
      </w:r>
      <w:r w:rsidRPr="00AF28FD">
        <w:rPr>
          <w:rFonts w:cs="Arial"/>
          <w:b/>
          <w:bCs/>
          <w:u w:val="single"/>
        </w:rPr>
        <w:tab/>
      </w:r>
      <w:r w:rsidRPr="00AF28FD">
        <w:rPr>
          <w:rFonts w:cs="Arial"/>
          <w:b/>
          <w:bCs/>
          <w:u w:val="single"/>
        </w:rPr>
        <w:tab/>
      </w:r>
      <w:r w:rsidRPr="00AF28FD">
        <w:rPr>
          <w:rFonts w:cs="Arial"/>
          <w:b/>
          <w:bCs/>
          <w:u w:val="single"/>
        </w:rPr>
        <w:tab/>
      </w:r>
      <w:r w:rsidRPr="00AF28FD">
        <w:rPr>
          <w:rFonts w:cs="Arial"/>
          <w:b/>
          <w:bCs/>
          <w:u w:val="single"/>
        </w:rPr>
        <w:tab/>
      </w:r>
      <w:r w:rsidRPr="00AF28FD">
        <w:rPr>
          <w:rFonts w:cs="Arial"/>
          <w:b/>
          <w:bCs/>
          <w:u w:val="single"/>
        </w:rPr>
        <w:tab/>
      </w:r>
    </w:p>
    <w:p w14:paraId="28A34B11" w14:textId="77777777" w:rsidR="00AF28FD" w:rsidRPr="00AF28FD" w:rsidRDefault="00AF28FD" w:rsidP="00AF28FD">
      <w:pPr>
        <w:rPr>
          <w:rFonts w:cs="Arial"/>
          <w:b/>
          <w:bCs/>
          <w:sz w:val="24"/>
          <w:szCs w:val="24"/>
        </w:rPr>
      </w:pPr>
    </w:p>
    <w:p w14:paraId="1B838925" w14:textId="77777777" w:rsidR="00AF28FD" w:rsidRPr="00AF28FD" w:rsidRDefault="00AF28FD" w:rsidP="00AF28FD">
      <w:pPr>
        <w:rPr>
          <w:rFonts w:cs="Arial"/>
          <w:b/>
          <w:bCs/>
        </w:rPr>
      </w:pPr>
      <w:r w:rsidRPr="00AF28FD">
        <w:rPr>
          <w:rFonts w:cs="Arial"/>
          <w:b/>
          <w:bCs/>
        </w:rPr>
        <w:t>Unterschrift:</w:t>
      </w:r>
      <w:r w:rsidRPr="00AF28FD">
        <w:rPr>
          <w:rFonts w:cs="Arial"/>
          <w:b/>
          <w:bCs/>
        </w:rPr>
        <w:tab/>
      </w:r>
      <w:r w:rsidRPr="00AF28FD">
        <w:rPr>
          <w:rFonts w:cs="Arial"/>
          <w:b/>
          <w:bCs/>
          <w:u w:val="single"/>
        </w:rPr>
        <w:tab/>
      </w:r>
      <w:r w:rsidRPr="00AF28FD">
        <w:rPr>
          <w:rFonts w:cs="Arial"/>
          <w:b/>
          <w:bCs/>
          <w:u w:val="single"/>
        </w:rPr>
        <w:tab/>
      </w:r>
      <w:r w:rsidRPr="00AF28FD">
        <w:rPr>
          <w:rFonts w:cs="Arial"/>
          <w:b/>
          <w:bCs/>
          <w:u w:val="single"/>
        </w:rPr>
        <w:tab/>
      </w:r>
      <w:r w:rsidRPr="00AF28FD">
        <w:rPr>
          <w:rFonts w:cs="Arial"/>
          <w:b/>
          <w:bCs/>
          <w:u w:val="single"/>
        </w:rPr>
        <w:tab/>
      </w:r>
      <w:r w:rsidRPr="00AF28FD">
        <w:rPr>
          <w:rFonts w:cs="Arial"/>
          <w:b/>
          <w:bCs/>
          <w:u w:val="single"/>
        </w:rPr>
        <w:tab/>
      </w:r>
    </w:p>
    <w:p w14:paraId="20310C3D" w14:textId="77777777" w:rsidR="00AF28FD" w:rsidRPr="00AF28FD" w:rsidRDefault="00AF28FD" w:rsidP="00AF28FD">
      <w:pPr>
        <w:rPr>
          <w:rFonts w:cs="Arial"/>
        </w:rPr>
      </w:pPr>
    </w:p>
    <w:p w14:paraId="14AF31B1" w14:textId="77777777" w:rsidR="00AF28FD" w:rsidRPr="00AF28FD" w:rsidRDefault="00AF28FD" w:rsidP="00AF28FD">
      <w:pPr>
        <w:rPr>
          <w:rFonts w:cs="Arial"/>
        </w:rPr>
      </w:pPr>
      <w:r w:rsidRPr="00AF28FD">
        <w:rPr>
          <w:rFonts w:cs="Arial"/>
        </w:rPr>
        <w:t>Einsenden an:</w:t>
      </w:r>
      <w:r w:rsidRPr="00AF28FD">
        <w:rPr>
          <w:rFonts w:cs="Arial"/>
        </w:rPr>
        <w:tab/>
        <w:t xml:space="preserve">OK </w:t>
      </w:r>
      <w:proofErr w:type="spellStart"/>
      <w:r w:rsidRPr="00AF28FD">
        <w:rPr>
          <w:rFonts w:cs="Arial"/>
        </w:rPr>
        <w:t>Worber</w:t>
      </w:r>
      <w:proofErr w:type="spellEnd"/>
      <w:r w:rsidRPr="00AF28FD">
        <w:rPr>
          <w:rFonts w:cs="Arial"/>
        </w:rPr>
        <w:t xml:space="preserve"> </w:t>
      </w:r>
      <w:proofErr w:type="spellStart"/>
      <w:r w:rsidRPr="00AF28FD">
        <w:rPr>
          <w:rFonts w:cs="Arial"/>
        </w:rPr>
        <w:t>Weihnachtsmärit</w:t>
      </w:r>
      <w:proofErr w:type="spellEnd"/>
      <w:r w:rsidRPr="00AF28FD">
        <w:rPr>
          <w:rFonts w:cs="Arial"/>
        </w:rPr>
        <w:t xml:space="preserve">, Matthias Marthaler, </w:t>
      </w:r>
      <w:proofErr w:type="spellStart"/>
      <w:r w:rsidRPr="00AF28FD">
        <w:rPr>
          <w:rFonts w:cs="Arial"/>
        </w:rPr>
        <w:t>Vechigenstrasse</w:t>
      </w:r>
      <w:proofErr w:type="spellEnd"/>
      <w:r w:rsidRPr="00AF28FD">
        <w:rPr>
          <w:rFonts w:cs="Arial"/>
        </w:rPr>
        <w:t xml:space="preserve"> 39, 3076 Worb</w:t>
      </w:r>
    </w:p>
    <w:p w14:paraId="19839F1E" w14:textId="3DA2C89F" w:rsidR="008555F0" w:rsidRPr="00A12F26" w:rsidRDefault="00AF28FD" w:rsidP="00AF28FD">
      <w:pPr>
        <w:ind w:left="708" w:firstLine="708"/>
        <w:rPr>
          <w:rFonts w:cs="Arial"/>
        </w:rPr>
      </w:pPr>
      <w:r w:rsidRPr="00AF28FD">
        <w:rPr>
          <w:rFonts w:cs="Arial"/>
        </w:rPr>
        <w:t xml:space="preserve">+41 79 432 42 10, </w:t>
      </w:r>
      <w:r w:rsidRPr="00AF28FD">
        <w:t>ok@worber-weihnacht.ch</w:t>
      </w:r>
    </w:p>
    <w:sectPr w:rsidR="008555F0" w:rsidRPr="00A12F26" w:rsidSect="00C11D35">
      <w:pgSz w:w="11906" w:h="16838" w:code="9"/>
      <w:pgMar w:top="1418" w:right="1134" w:bottom="0" w:left="902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7C5F397" w14:textId="77777777" w:rsidR="00C551D1" w:rsidRDefault="00C551D1">
      <w:r>
        <w:separator/>
      </w:r>
    </w:p>
  </w:endnote>
  <w:endnote w:type="continuationSeparator" w:id="0">
    <w:p w14:paraId="6664220F" w14:textId="77777777" w:rsidR="00C551D1" w:rsidRDefault="00C551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35C103C" w14:textId="77777777" w:rsidR="00C551D1" w:rsidRDefault="00C551D1">
      <w:r>
        <w:separator/>
      </w:r>
    </w:p>
  </w:footnote>
  <w:footnote w:type="continuationSeparator" w:id="0">
    <w:p w14:paraId="456E2B11" w14:textId="77777777" w:rsidR="00C551D1" w:rsidRDefault="00C551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numPicBullet w:numPicBulletId="0">
    <w:pict>
      <v:shapetype w14:anchorId="3CB00C04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692.3pt;height:287.1pt" o:bullet="t">
        <v:imagedata r:id="rId1" o:title="logosw"/>
      </v:shape>
    </w:pict>
  </w:numPicBullet>
  <w:abstractNum w:abstractNumId="0" w15:restartNumberingAfterBreak="0">
    <w:nsid w:val="03C833FF"/>
    <w:multiLevelType w:val="hybridMultilevel"/>
    <w:tmpl w:val="2250AECC"/>
    <w:lvl w:ilvl="0" w:tplc="F830101A">
      <w:start w:val="100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B57AB2"/>
    <w:multiLevelType w:val="hybridMultilevel"/>
    <w:tmpl w:val="C23AA270"/>
    <w:lvl w:ilvl="0" w:tplc="146A9A7C">
      <w:start w:val="1"/>
      <w:numFmt w:val="bullet"/>
      <w:lvlText w:val=""/>
      <w:lvlPicBulletId w:val="0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1" w:tplc="3408647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2" w:tplc="11CE92F0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3" w:tplc="76FAC91C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4" w:tplc="CF160106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5" w:tplc="A4E2EFD0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6" w:tplc="88D27974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  <w:lvl w:ilvl="7" w:tplc="FD7AD7FE" w:tentative="1">
      <w:start w:val="1"/>
      <w:numFmt w:val="bullet"/>
      <w:lvlText w:val=""/>
      <w:lvlJc w:val="left"/>
      <w:pPr>
        <w:tabs>
          <w:tab w:val="num" w:pos="8280"/>
        </w:tabs>
        <w:ind w:left="8280" w:hanging="360"/>
      </w:pPr>
      <w:rPr>
        <w:rFonts w:ascii="Symbol" w:hAnsi="Symbol" w:hint="default"/>
      </w:rPr>
    </w:lvl>
    <w:lvl w:ilvl="8" w:tplc="B2702922" w:tentative="1">
      <w:start w:val="1"/>
      <w:numFmt w:val="bullet"/>
      <w:lvlText w:val=""/>
      <w:lvlJc w:val="left"/>
      <w:pPr>
        <w:tabs>
          <w:tab w:val="num" w:pos="9000"/>
        </w:tabs>
        <w:ind w:left="9000" w:hanging="360"/>
      </w:pPr>
      <w:rPr>
        <w:rFonts w:ascii="Symbol" w:hAnsi="Symbol" w:hint="default"/>
      </w:rPr>
    </w:lvl>
  </w:abstractNum>
  <w:num w:numId="1" w16cid:durableId="1114858986">
    <w:abstractNumId w:val="1"/>
  </w:num>
  <w:num w:numId="2" w16cid:durableId="977540093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8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dataType w:val="textFile"/>
    <w:activeRecord w:val="-1"/>
  </w:mailMerge>
  <w:defaultTabStop w:val="708"/>
  <w:hyphenationZone w:val="425"/>
  <w:drawingGridHorizontalSpacing w:val="10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6AF3"/>
    <w:rsid w:val="00017DBD"/>
    <w:rsid w:val="00022BBD"/>
    <w:rsid w:val="00032A21"/>
    <w:rsid w:val="000343DA"/>
    <w:rsid w:val="00035508"/>
    <w:rsid w:val="0004035F"/>
    <w:rsid w:val="000519FE"/>
    <w:rsid w:val="000618C5"/>
    <w:rsid w:val="000713F5"/>
    <w:rsid w:val="00072DD4"/>
    <w:rsid w:val="0007652C"/>
    <w:rsid w:val="0008240E"/>
    <w:rsid w:val="0008697B"/>
    <w:rsid w:val="00095031"/>
    <w:rsid w:val="000950C7"/>
    <w:rsid w:val="000A75AB"/>
    <w:rsid w:val="000B07A4"/>
    <w:rsid w:val="000B300A"/>
    <w:rsid w:val="000C1433"/>
    <w:rsid w:val="000C3EBE"/>
    <w:rsid w:val="000D1EA4"/>
    <w:rsid w:val="00100D2F"/>
    <w:rsid w:val="001069D0"/>
    <w:rsid w:val="00114438"/>
    <w:rsid w:val="001161E2"/>
    <w:rsid w:val="001220BC"/>
    <w:rsid w:val="001243EC"/>
    <w:rsid w:val="00125280"/>
    <w:rsid w:val="001355E6"/>
    <w:rsid w:val="00144547"/>
    <w:rsid w:val="0014677A"/>
    <w:rsid w:val="001513E3"/>
    <w:rsid w:val="00153AFE"/>
    <w:rsid w:val="00172D23"/>
    <w:rsid w:val="0017623F"/>
    <w:rsid w:val="00177336"/>
    <w:rsid w:val="001856F3"/>
    <w:rsid w:val="00196431"/>
    <w:rsid w:val="001D366A"/>
    <w:rsid w:val="001D466A"/>
    <w:rsid w:val="001D5BAE"/>
    <w:rsid w:val="001E3482"/>
    <w:rsid w:val="001E3DC1"/>
    <w:rsid w:val="001F6C0F"/>
    <w:rsid w:val="00202F1C"/>
    <w:rsid w:val="0020718E"/>
    <w:rsid w:val="0022047A"/>
    <w:rsid w:val="00224EE0"/>
    <w:rsid w:val="002307E4"/>
    <w:rsid w:val="00231281"/>
    <w:rsid w:val="00233A19"/>
    <w:rsid w:val="002402C4"/>
    <w:rsid w:val="0024180A"/>
    <w:rsid w:val="00245B0F"/>
    <w:rsid w:val="00255097"/>
    <w:rsid w:val="002621A6"/>
    <w:rsid w:val="002645A5"/>
    <w:rsid w:val="002664D6"/>
    <w:rsid w:val="00266763"/>
    <w:rsid w:val="00270BC2"/>
    <w:rsid w:val="00283A5E"/>
    <w:rsid w:val="00293798"/>
    <w:rsid w:val="002938B8"/>
    <w:rsid w:val="002F04B4"/>
    <w:rsid w:val="002F7183"/>
    <w:rsid w:val="002F792C"/>
    <w:rsid w:val="00304061"/>
    <w:rsid w:val="003050D3"/>
    <w:rsid w:val="00320221"/>
    <w:rsid w:val="003227AE"/>
    <w:rsid w:val="003257F2"/>
    <w:rsid w:val="003271A8"/>
    <w:rsid w:val="0036667E"/>
    <w:rsid w:val="00370292"/>
    <w:rsid w:val="00381D42"/>
    <w:rsid w:val="00387DE5"/>
    <w:rsid w:val="00387F1A"/>
    <w:rsid w:val="0039057A"/>
    <w:rsid w:val="003A24E9"/>
    <w:rsid w:val="003B6829"/>
    <w:rsid w:val="003D7290"/>
    <w:rsid w:val="003E25B3"/>
    <w:rsid w:val="003F36BC"/>
    <w:rsid w:val="00400220"/>
    <w:rsid w:val="00400B95"/>
    <w:rsid w:val="00402F16"/>
    <w:rsid w:val="004067FB"/>
    <w:rsid w:val="0042027E"/>
    <w:rsid w:val="00443A1C"/>
    <w:rsid w:val="00444F01"/>
    <w:rsid w:val="00445238"/>
    <w:rsid w:val="004503BA"/>
    <w:rsid w:val="004574AA"/>
    <w:rsid w:val="00463ED2"/>
    <w:rsid w:val="00471CD5"/>
    <w:rsid w:val="0047469B"/>
    <w:rsid w:val="00475C2E"/>
    <w:rsid w:val="004813A6"/>
    <w:rsid w:val="00495389"/>
    <w:rsid w:val="004A3203"/>
    <w:rsid w:val="004A4913"/>
    <w:rsid w:val="004B3202"/>
    <w:rsid w:val="004B4806"/>
    <w:rsid w:val="004B4AC0"/>
    <w:rsid w:val="004C00E0"/>
    <w:rsid w:val="004C14B4"/>
    <w:rsid w:val="004C1E2F"/>
    <w:rsid w:val="004C3E9C"/>
    <w:rsid w:val="004D1A7D"/>
    <w:rsid w:val="004F5BA2"/>
    <w:rsid w:val="00513D96"/>
    <w:rsid w:val="00526EC7"/>
    <w:rsid w:val="00532A8A"/>
    <w:rsid w:val="00535966"/>
    <w:rsid w:val="005418E4"/>
    <w:rsid w:val="0055275E"/>
    <w:rsid w:val="00554005"/>
    <w:rsid w:val="0058226C"/>
    <w:rsid w:val="00582CDB"/>
    <w:rsid w:val="00590CFD"/>
    <w:rsid w:val="005C31DB"/>
    <w:rsid w:val="005D013D"/>
    <w:rsid w:val="005D4726"/>
    <w:rsid w:val="00616FAB"/>
    <w:rsid w:val="00633FF1"/>
    <w:rsid w:val="00636873"/>
    <w:rsid w:val="00646642"/>
    <w:rsid w:val="00662694"/>
    <w:rsid w:val="00671614"/>
    <w:rsid w:val="006756D0"/>
    <w:rsid w:val="006803A0"/>
    <w:rsid w:val="006B5DF1"/>
    <w:rsid w:val="006C6295"/>
    <w:rsid w:val="006E53D3"/>
    <w:rsid w:val="006F257A"/>
    <w:rsid w:val="006F2967"/>
    <w:rsid w:val="006F6F6E"/>
    <w:rsid w:val="00722A27"/>
    <w:rsid w:val="00734329"/>
    <w:rsid w:val="00735D7F"/>
    <w:rsid w:val="00737075"/>
    <w:rsid w:val="00753C67"/>
    <w:rsid w:val="007808E3"/>
    <w:rsid w:val="0079354B"/>
    <w:rsid w:val="007C06FE"/>
    <w:rsid w:val="007C1AD6"/>
    <w:rsid w:val="007C5DF8"/>
    <w:rsid w:val="007D115D"/>
    <w:rsid w:val="007D5D1F"/>
    <w:rsid w:val="007E042A"/>
    <w:rsid w:val="007E1BA9"/>
    <w:rsid w:val="007E6AF3"/>
    <w:rsid w:val="007F08CD"/>
    <w:rsid w:val="007F0E9A"/>
    <w:rsid w:val="007F43CA"/>
    <w:rsid w:val="007F7F41"/>
    <w:rsid w:val="00804593"/>
    <w:rsid w:val="00805008"/>
    <w:rsid w:val="0080591D"/>
    <w:rsid w:val="008128E5"/>
    <w:rsid w:val="008146D6"/>
    <w:rsid w:val="008352EA"/>
    <w:rsid w:val="00843B13"/>
    <w:rsid w:val="008450B4"/>
    <w:rsid w:val="00852EFA"/>
    <w:rsid w:val="008537FE"/>
    <w:rsid w:val="0085504A"/>
    <w:rsid w:val="008555F0"/>
    <w:rsid w:val="008606A1"/>
    <w:rsid w:val="0086291C"/>
    <w:rsid w:val="00866ECB"/>
    <w:rsid w:val="00873DA6"/>
    <w:rsid w:val="008A38CD"/>
    <w:rsid w:val="008B2EEF"/>
    <w:rsid w:val="008D0006"/>
    <w:rsid w:val="008E5D8C"/>
    <w:rsid w:val="008F06C3"/>
    <w:rsid w:val="008F0F7E"/>
    <w:rsid w:val="0091551F"/>
    <w:rsid w:val="009161D8"/>
    <w:rsid w:val="00923BCB"/>
    <w:rsid w:val="00930E25"/>
    <w:rsid w:val="009477D4"/>
    <w:rsid w:val="009518ED"/>
    <w:rsid w:val="009625E0"/>
    <w:rsid w:val="009736E9"/>
    <w:rsid w:val="0097374E"/>
    <w:rsid w:val="009750DF"/>
    <w:rsid w:val="00997EDB"/>
    <w:rsid w:val="009A0312"/>
    <w:rsid w:val="009A4186"/>
    <w:rsid w:val="009A6110"/>
    <w:rsid w:val="009B59EB"/>
    <w:rsid w:val="009B65E5"/>
    <w:rsid w:val="009D757D"/>
    <w:rsid w:val="009D7B7E"/>
    <w:rsid w:val="009E180D"/>
    <w:rsid w:val="009F26CE"/>
    <w:rsid w:val="00A10D74"/>
    <w:rsid w:val="00A12F26"/>
    <w:rsid w:val="00A14BE0"/>
    <w:rsid w:val="00A352DE"/>
    <w:rsid w:val="00A44EBC"/>
    <w:rsid w:val="00A61F11"/>
    <w:rsid w:val="00A62F2B"/>
    <w:rsid w:val="00A646EE"/>
    <w:rsid w:val="00A90FCE"/>
    <w:rsid w:val="00AA303B"/>
    <w:rsid w:val="00AA407E"/>
    <w:rsid w:val="00AC63A6"/>
    <w:rsid w:val="00AD0183"/>
    <w:rsid w:val="00AD0329"/>
    <w:rsid w:val="00AE15FD"/>
    <w:rsid w:val="00AE2C59"/>
    <w:rsid w:val="00AE390A"/>
    <w:rsid w:val="00AE5385"/>
    <w:rsid w:val="00AF0389"/>
    <w:rsid w:val="00AF28FD"/>
    <w:rsid w:val="00AF2992"/>
    <w:rsid w:val="00AF4F0D"/>
    <w:rsid w:val="00B126D8"/>
    <w:rsid w:val="00B12ADA"/>
    <w:rsid w:val="00B20ED3"/>
    <w:rsid w:val="00B26356"/>
    <w:rsid w:val="00B34D72"/>
    <w:rsid w:val="00B424EB"/>
    <w:rsid w:val="00B450C2"/>
    <w:rsid w:val="00B56599"/>
    <w:rsid w:val="00B63E72"/>
    <w:rsid w:val="00B76E3D"/>
    <w:rsid w:val="00B84A6A"/>
    <w:rsid w:val="00B9242E"/>
    <w:rsid w:val="00B930C6"/>
    <w:rsid w:val="00B95011"/>
    <w:rsid w:val="00BA71E0"/>
    <w:rsid w:val="00BB1BCF"/>
    <w:rsid w:val="00BB2B16"/>
    <w:rsid w:val="00BD07AE"/>
    <w:rsid w:val="00BD2FD7"/>
    <w:rsid w:val="00BD4828"/>
    <w:rsid w:val="00BE1607"/>
    <w:rsid w:val="00C11D35"/>
    <w:rsid w:val="00C25183"/>
    <w:rsid w:val="00C27564"/>
    <w:rsid w:val="00C3613F"/>
    <w:rsid w:val="00C37AB3"/>
    <w:rsid w:val="00C501E3"/>
    <w:rsid w:val="00C551D1"/>
    <w:rsid w:val="00C62437"/>
    <w:rsid w:val="00C62F61"/>
    <w:rsid w:val="00C700FE"/>
    <w:rsid w:val="00CC3121"/>
    <w:rsid w:val="00CC33E2"/>
    <w:rsid w:val="00CC5EBD"/>
    <w:rsid w:val="00CE5179"/>
    <w:rsid w:val="00CE6755"/>
    <w:rsid w:val="00CF04F8"/>
    <w:rsid w:val="00D06C10"/>
    <w:rsid w:val="00D2072A"/>
    <w:rsid w:val="00D25748"/>
    <w:rsid w:val="00D2636C"/>
    <w:rsid w:val="00D35485"/>
    <w:rsid w:val="00D37849"/>
    <w:rsid w:val="00D47284"/>
    <w:rsid w:val="00D55C10"/>
    <w:rsid w:val="00D60C25"/>
    <w:rsid w:val="00D61D17"/>
    <w:rsid w:val="00D6367F"/>
    <w:rsid w:val="00D70555"/>
    <w:rsid w:val="00D82D68"/>
    <w:rsid w:val="00D837F5"/>
    <w:rsid w:val="00D847F4"/>
    <w:rsid w:val="00D85B56"/>
    <w:rsid w:val="00D91597"/>
    <w:rsid w:val="00DC407A"/>
    <w:rsid w:val="00DC4ADD"/>
    <w:rsid w:val="00DD3CFD"/>
    <w:rsid w:val="00DE0C0A"/>
    <w:rsid w:val="00DE2F3C"/>
    <w:rsid w:val="00DF245E"/>
    <w:rsid w:val="00E0405E"/>
    <w:rsid w:val="00E20AAE"/>
    <w:rsid w:val="00E2257E"/>
    <w:rsid w:val="00E306ED"/>
    <w:rsid w:val="00E45705"/>
    <w:rsid w:val="00E50F2C"/>
    <w:rsid w:val="00E53EAD"/>
    <w:rsid w:val="00E641D9"/>
    <w:rsid w:val="00E7437B"/>
    <w:rsid w:val="00E8069A"/>
    <w:rsid w:val="00E86E6D"/>
    <w:rsid w:val="00E93FDB"/>
    <w:rsid w:val="00EA50F1"/>
    <w:rsid w:val="00EB1DAF"/>
    <w:rsid w:val="00EC38E1"/>
    <w:rsid w:val="00ED0803"/>
    <w:rsid w:val="00ED2134"/>
    <w:rsid w:val="00EE0D5B"/>
    <w:rsid w:val="00EF6C01"/>
    <w:rsid w:val="00F01C17"/>
    <w:rsid w:val="00F23EF0"/>
    <w:rsid w:val="00F2610C"/>
    <w:rsid w:val="00F32830"/>
    <w:rsid w:val="00F40CA2"/>
    <w:rsid w:val="00F4422D"/>
    <w:rsid w:val="00F46A97"/>
    <w:rsid w:val="00F47865"/>
    <w:rsid w:val="00F50613"/>
    <w:rsid w:val="00F5360D"/>
    <w:rsid w:val="00F6191D"/>
    <w:rsid w:val="00F64B69"/>
    <w:rsid w:val="00F65B2C"/>
    <w:rsid w:val="00F76ADD"/>
    <w:rsid w:val="00F830A4"/>
    <w:rsid w:val="00F9572D"/>
    <w:rsid w:val="00F95AAD"/>
    <w:rsid w:val="00FA1F18"/>
    <w:rsid w:val="00FB26BC"/>
    <w:rsid w:val="00FC628E"/>
    <w:rsid w:val="00FD095C"/>
    <w:rsid w:val="00FD136C"/>
    <w:rsid w:val="00FD1C5E"/>
    <w:rsid w:val="00FD4286"/>
    <w:rsid w:val="00FE215B"/>
    <w:rsid w:val="00FE4E8E"/>
    <w:rsid w:val="00FE515A"/>
    <w:rsid w:val="00FE6E45"/>
    <w:rsid w:val="00FF1691"/>
    <w:rsid w:val="00FF2900"/>
    <w:rsid w:val="00FF3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0503EDEF"/>
  <w15:docId w15:val="{46FBF8F2-EA47-4008-A00E-8AC043371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8069A"/>
    <w:rPr>
      <w:rFonts w:ascii="Arial" w:hAnsi="Arial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DD3CF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DD3CFD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sid w:val="00532A8A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5C31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uzeileZchn">
    <w:name w:val="Fußzeile Zchn"/>
    <w:basedOn w:val="Absatz-Standardschriftart"/>
    <w:link w:val="Fuzeile"/>
    <w:uiPriority w:val="99"/>
    <w:rsid w:val="00535966"/>
    <w:rPr>
      <w:rFonts w:ascii="Arial" w:hAnsi="Arial"/>
      <w:lang w:val="de-DE" w:eastAsia="de-DE"/>
    </w:rPr>
  </w:style>
  <w:style w:type="character" w:styleId="Hyperlink">
    <w:name w:val="Hyperlink"/>
    <w:basedOn w:val="Absatz-Standardschriftart"/>
    <w:uiPriority w:val="99"/>
    <w:unhideWhenUsed/>
    <w:rsid w:val="00C11D35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0343DA"/>
    <w:pPr>
      <w:ind w:left="720"/>
      <w:contextualSpacing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A12F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444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6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1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6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0.jpe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3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Tina\Lokale%20Einstellungen\Temporary%20Internet%20Files\OLK17A\Anmeldeformular%20Weihnachtsmarkt.dot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B092BDEFA412649B2CFCFAF9805B2BB" ma:contentTypeVersion="13" ma:contentTypeDescription="Ein neues Dokument erstellen." ma:contentTypeScope="" ma:versionID="48674a09c05fe15a443aa8ca204bc39b">
  <xsd:schema xmlns:xsd="http://www.w3.org/2001/XMLSchema" xmlns:xs="http://www.w3.org/2001/XMLSchema" xmlns:p="http://schemas.microsoft.com/office/2006/metadata/properties" xmlns:ns2="93c279f7-2c09-42eb-afa9-a0b1e24dc660" xmlns:ns3="49a578d9-0f21-47ae-8231-d2468a431be3" targetNamespace="http://schemas.microsoft.com/office/2006/metadata/properties" ma:root="true" ma:fieldsID="f61cf15b60919c64267a046df374e5ab" ns2:_="" ns3:_="">
    <xsd:import namespace="93c279f7-2c09-42eb-afa9-a0b1e24dc660"/>
    <xsd:import namespace="49a578d9-0f21-47ae-8231-d2468a431b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c279f7-2c09-42eb-afa9-a0b1e24dc6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Bildmarkierungen" ma:readOnly="false" ma:fieldId="{5cf76f15-5ced-4ddc-b409-7134ff3c332f}" ma:taxonomyMulti="true" ma:sspId="97ad71cd-ac9b-410d-ad1c-c5f29d1882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a578d9-0f21-47ae-8231-d2468a431be3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9503078e-2323-4f48-a575-44c7a1dfa88e}" ma:internalName="TaxCatchAll" ma:showField="CatchAllData" ma:web="49a578d9-0f21-47ae-8231-d2468a431b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9a578d9-0f21-47ae-8231-d2468a431be3" xsi:nil="true"/>
    <lcf76f155ced4ddcb4097134ff3c332f xmlns="93c279f7-2c09-42eb-afa9-a0b1e24dc660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F43F32-B53D-4178-A74F-03CD3A69B5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c279f7-2c09-42eb-afa9-a0b1e24dc660"/>
    <ds:schemaRef ds:uri="49a578d9-0f21-47ae-8231-d2468a431b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6D945C1-DB97-4CDF-B0BF-9B99BBCFEA6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4E4ABFE-3547-4A27-8968-1975F04A40B9}">
  <ds:schemaRefs>
    <ds:schemaRef ds:uri="http://schemas.microsoft.com/office/2006/metadata/properties"/>
    <ds:schemaRef ds:uri="http://schemas.microsoft.com/office/infopath/2007/PartnerControls"/>
    <ds:schemaRef ds:uri="49a578d9-0f21-47ae-8231-d2468a431be3"/>
    <ds:schemaRef ds:uri="93c279f7-2c09-42eb-afa9-a0b1e24dc660"/>
  </ds:schemaRefs>
</ds:datastoreItem>
</file>

<file path=customXml/itemProps4.xml><?xml version="1.0" encoding="utf-8"?>
<ds:datastoreItem xmlns:ds="http://schemas.openxmlformats.org/officeDocument/2006/customXml" ds:itemID="{0DEEFB36-50CE-44C3-B3B8-F0C1867C6E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C:\Dokumente und Einstellungen\Tina\Lokale Einstellungen\Temporary Internet Files\OLK17A\Anmeldeformular Weihnachtsmarkt.dot</Template>
  <TotalTime>0</TotalTime>
  <Pages>2</Pages>
  <Words>201</Words>
  <Characters>1402</Characters>
  <Application>Microsoft Office Word</Application>
  <DocSecurity>0</DocSecurity>
  <Lines>280</Lines>
  <Paragraphs>106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Anmeldeformular</vt:lpstr>
    </vt:vector>
  </TitlesOfParts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Anmeldeformular</dc:title>
  <dc:creator>Tina Reusser</dc:creator>
  <cp:lastModifiedBy>M Marthaler</cp:lastModifiedBy>
  <cp:revision>29</cp:revision>
  <cp:lastPrinted>2025-03-13T14:07:00Z</cp:lastPrinted>
  <dcterms:created xsi:type="dcterms:W3CDTF">2022-08-02T18:02:00Z</dcterms:created>
  <dcterms:modified xsi:type="dcterms:W3CDTF">2026-07-09T08:51:00Z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0x010100DB092BDEFA412649B2CFCFAF9805B2BB</vt:lpwstr>
  </property>
  <property fmtid="{D5CDD505-2E9C-101B-9397-08002B2CF9AE}" pid="3" name="Order">
    <vt:r8>46300</vt:r8>
  </property>
  <property fmtid="{D5CDD505-2E9C-101B-9397-08002B2CF9AE}" pid="4" name="MSIP_Label_36624f80-466a-4324-91bb-078ba1487887_Enabled">
    <vt:lpwstr>true</vt:lpwstr>
  </property>
  <property fmtid="{D5CDD505-2E9C-101B-9397-08002B2CF9AE}" pid="5" name="MSIP_Label_36624f80-466a-4324-91bb-078ba1487887_SetDate">
    <vt:lpwstr>2022-07-14T13:45:28Z</vt:lpwstr>
  </property>
  <property fmtid="{D5CDD505-2E9C-101B-9397-08002B2CF9AE}" pid="6" name="MSIP_Label_36624f80-466a-4324-91bb-078ba1487887_Method">
    <vt:lpwstr>Privileged</vt:lpwstr>
  </property>
  <property fmtid="{D5CDD505-2E9C-101B-9397-08002B2CF9AE}" pid="7" name="MSIP_Label_36624f80-466a-4324-91bb-078ba1487887_Name">
    <vt:lpwstr>36624f80-466a-4324-91bb-078ba1487887</vt:lpwstr>
  </property>
  <property fmtid="{D5CDD505-2E9C-101B-9397-08002B2CF9AE}" pid="8" name="MSIP_Label_36624f80-466a-4324-91bb-078ba1487887_SiteId">
    <vt:lpwstr>af7227b1-ac3a-4487-9e9f-ba462bb409d4</vt:lpwstr>
  </property>
  <property fmtid="{D5CDD505-2E9C-101B-9397-08002B2CF9AE}" pid="9" name="MSIP_Label_36624f80-466a-4324-91bb-078ba1487887_ActionId">
    <vt:lpwstr>040da731-a8d7-49ac-8af9-226a822e7127</vt:lpwstr>
  </property>
  <property fmtid="{D5CDD505-2E9C-101B-9397-08002B2CF9AE}" pid="10" name="MSIP_Label_36624f80-466a-4324-91bb-078ba1487887_ContentBits">
    <vt:lpwstr>0</vt:lpwstr>
  </property>
</Properties>
</file>